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73AA3" w14:textId="77777777" w:rsidR="00F319BB" w:rsidRPr="000258B8" w:rsidRDefault="00F319BB" w:rsidP="00F319BB">
      <w:pPr>
        <w:pStyle w:val="Dokumentname"/>
        <w:ind w:left="-142"/>
        <w:rPr>
          <w:rFonts w:asciiTheme="minorHAnsi" w:hAnsiTheme="minorHAnsi" w:cstheme="minorHAnsi"/>
          <w:szCs w:val="28"/>
          <w:lang w:val="en-GB"/>
        </w:rPr>
      </w:pPr>
      <w:r w:rsidRPr="000258B8">
        <w:rPr>
          <w:rFonts w:asciiTheme="minorHAnsi" w:hAnsiTheme="minorHAnsi" w:cstheme="minorHAnsi"/>
          <w:szCs w:val="28"/>
          <w:lang w:val="en-GB"/>
        </w:rPr>
        <w:t>Escalation process – Status report</w:t>
      </w:r>
    </w:p>
    <w:p w14:paraId="24552460" w14:textId="77777777" w:rsidR="0001117A" w:rsidRPr="000258B8" w:rsidRDefault="0001117A" w:rsidP="0001117A">
      <w:pPr>
        <w:ind w:left="-142"/>
        <w:rPr>
          <w:rFonts w:asciiTheme="minorHAnsi" w:hAnsiTheme="minorHAnsi" w:cstheme="minorHAnsi"/>
          <w:b/>
          <w:sz w:val="10"/>
          <w:szCs w:val="10"/>
          <w:lang w:val="en-GB"/>
        </w:rPr>
      </w:pPr>
    </w:p>
    <w:tbl>
      <w:tblPr>
        <w:tblW w:w="10632" w:type="dxa"/>
        <w:tblInd w:w="-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261"/>
        <w:gridCol w:w="1701"/>
        <w:gridCol w:w="3827"/>
      </w:tblGrid>
      <w:tr w:rsidR="005337AF" w:rsidRPr="000258B8" w14:paraId="767624D8" w14:textId="77777777" w:rsidTr="00DF4572">
        <w:trPr>
          <w:trHeight w:hRule="exact" w:val="284"/>
        </w:trPr>
        <w:tc>
          <w:tcPr>
            <w:tcW w:w="5104" w:type="dxa"/>
            <w:gridSpan w:val="2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14:paraId="71612ADF" w14:textId="74DD6122" w:rsidR="005337AF" w:rsidRPr="000258B8" w:rsidRDefault="0009251B" w:rsidP="00D64AC1">
            <w:pPr>
              <w:spacing w:before="40" w:after="40"/>
              <w:rPr>
                <w:rFonts w:asciiTheme="minorHAnsi" w:hAnsiTheme="minorHAnsi" w:cstheme="minorHAnsi"/>
                <w:b/>
                <w:bCs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lang w:val="en-GB"/>
              </w:rPr>
              <w:t>Schaeffler</w:t>
            </w:r>
          </w:p>
        </w:tc>
        <w:tc>
          <w:tcPr>
            <w:tcW w:w="5528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37B6AF76" w14:textId="1898B29C" w:rsidR="005337AF" w:rsidRPr="000258B8" w:rsidRDefault="00F319BB" w:rsidP="00D64AC1">
            <w:pPr>
              <w:spacing w:before="40" w:after="40"/>
              <w:rPr>
                <w:rFonts w:asciiTheme="minorHAnsi" w:hAnsiTheme="minorHAnsi" w:cstheme="minorHAnsi"/>
                <w:b/>
                <w:bCs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lang w:val="en-GB"/>
              </w:rPr>
              <w:t>Supplier</w:t>
            </w:r>
          </w:p>
        </w:tc>
      </w:tr>
      <w:tr w:rsidR="005337AF" w:rsidRPr="000258B8" w14:paraId="50AE66DF" w14:textId="77777777" w:rsidTr="00DF4572">
        <w:trPr>
          <w:trHeight w:hRule="exact" w:val="284"/>
        </w:trPr>
        <w:tc>
          <w:tcPr>
            <w:tcW w:w="5104" w:type="dxa"/>
            <w:gridSpan w:val="2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7070A6" w14:textId="77777777" w:rsidR="005337AF" w:rsidRPr="000258B8" w:rsidRDefault="002E0344" w:rsidP="005955D6">
            <w:pPr>
              <w:spacing w:before="20" w:after="2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</w:textInput>
                </w:ffData>
              </w:fldChar>
            </w:r>
            <w:r w:rsidR="00485CC9"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bookmarkStart w:id="0" w:name="_GoBack"/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bookmarkEnd w:id="0"/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552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D9E65A6" w14:textId="77777777" w:rsidR="005337AF" w:rsidRPr="000258B8" w:rsidRDefault="002E0344" w:rsidP="00D64AC1">
            <w:pPr>
              <w:spacing w:before="20" w:after="2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7"/>
                  </w:textInput>
                </w:ffData>
              </w:fldChar>
            </w:r>
            <w:r w:rsidR="00EF7EDE"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="0089138F"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319BB" w:rsidRPr="000258B8" w14:paraId="3EE56CBE" w14:textId="77777777" w:rsidTr="00DF4572">
        <w:trPr>
          <w:trHeight w:hRule="exact" w:val="28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AD637C" w14:textId="4894EAB1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Contact person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CE6A29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B5FC3" w14:textId="26EABE70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Contact person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125B6E0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319BB" w:rsidRPr="000258B8" w14:paraId="6EAC68A4" w14:textId="77777777" w:rsidTr="00DF4572">
        <w:trPr>
          <w:trHeight w:hRule="exact" w:val="28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8985CD" w14:textId="68707E40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Department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DEB59A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E9D4A1" w14:textId="784156C5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Department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78EDC75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319BB" w:rsidRPr="000258B8" w14:paraId="3BBB28D6" w14:textId="77777777" w:rsidTr="00DF4572">
        <w:trPr>
          <w:trHeight w:hRule="exact" w:val="28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74A3F" w14:textId="5BDC7F66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Telephone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2837AA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C5A5C" w14:textId="177658BC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Telephone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A5360F4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319BB" w:rsidRPr="000258B8" w14:paraId="13B0E3E3" w14:textId="77777777" w:rsidTr="00DF4572">
        <w:trPr>
          <w:trHeight w:hRule="exact" w:val="284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A7C6D" w14:textId="4D1F6ACF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E-mail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241D8B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E1CF6" w14:textId="7F567DB3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>E-mail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3F9DD70" w14:textId="77777777" w:rsidR="00F319BB" w:rsidRPr="000258B8" w:rsidRDefault="00F319BB" w:rsidP="00F319BB">
            <w:pPr>
              <w:spacing w:before="40" w:after="40"/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</w:tbl>
    <w:p w14:paraId="042338E9" w14:textId="77777777" w:rsidR="005337AF" w:rsidRPr="000258B8" w:rsidRDefault="005337AF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106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567"/>
        <w:gridCol w:w="425"/>
        <w:gridCol w:w="1417"/>
        <w:gridCol w:w="287"/>
        <w:gridCol w:w="4439"/>
        <w:gridCol w:w="3216"/>
      </w:tblGrid>
      <w:tr w:rsidR="00682356" w:rsidRPr="000258B8" w14:paraId="09207C88" w14:textId="77777777" w:rsidTr="00605CB4">
        <w:trPr>
          <w:trHeight w:hRule="exact" w:val="397"/>
        </w:trPr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3366FF"/>
            </w:tcBorders>
            <w:shd w:val="clear" w:color="auto" w:fill="3366FF"/>
          </w:tcPr>
          <w:p w14:paraId="564AF405" w14:textId="77777777" w:rsidR="00682356" w:rsidRPr="000258B8" w:rsidRDefault="002E0A78" w:rsidP="00525091">
            <w:pPr>
              <w:spacing w:before="200"/>
              <w:rPr>
                <w:rFonts w:asciiTheme="minorHAnsi" w:hAnsiTheme="minorHAnsi" w:cstheme="minorHAnsi"/>
                <w:color w:val="FFFFFF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 </w:t>
            </w:r>
            <w:r w:rsidRPr="000258B8">
              <w:rPr>
                <w:rFonts w:asciiTheme="minorHAnsi" w:hAnsiTheme="minorHAnsi" w:cstheme="minorHAnsi"/>
                <w:color w:val="FFFFFF"/>
                <w:sz w:val="22"/>
                <w:szCs w:val="22"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0258B8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  <w:lang w:val="en-GB"/>
              </w:rPr>
            </w:r>
            <w:r w:rsidR="00201794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color w:val="FFFFFF"/>
                <w:sz w:val="22"/>
                <w:szCs w:val="22"/>
                <w:highlight w:val="lightGray"/>
                <w:lang w:val="en-GB"/>
              </w:rPr>
              <w:fldChar w:fldCharType="end"/>
            </w:r>
            <w:bookmarkEnd w:id="1"/>
          </w:p>
        </w:tc>
        <w:tc>
          <w:tcPr>
            <w:tcW w:w="6568" w:type="dxa"/>
            <w:gridSpan w:val="4"/>
            <w:tcBorders>
              <w:top w:val="single" w:sz="12" w:space="0" w:color="auto"/>
              <w:left w:val="single" w:sz="4" w:space="0" w:color="3366FF"/>
              <w:bottom w:val="single" w:sz="4" w:space="0" w:color="3366FF"/>
              <w:right w:val="single" w:sz="4" w:space="0" w:color="3366FF"/>
            </w:tcBorders>
            <w:shd w:val="clear" w:color="auto" w:fill="3366FF"/>
            <w:vAlign w:val="center"/>
          </w:tcPr>
          <w:p w14:paraId="1480588F" w14:textId="43EDC54C" w:rsidR="00682356" w:rsidRPr="000258B8" w:rsidRDefault="006E18BD" w:rsidP="00682356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val="en-GB"/>
              </w:rPr>
              <w:t>Standard</w:t>
            </w:r>
            <w:r w:rsidR="00F319BB" w:rsidRPr="000258B8"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val="en-GB"/>
              </w:rPr>
              <w:t xml:space="preserve"> process</w:t>
            </w:r>
          </w:p>
        </w:tc>
        <w:tc>
          <w:tcPr>
            <w:tcW w:w="3216" w:type="dxa"/>
            <w:tcBorders>
              <w:top w:val="single" w:sz="12" w:space="0" w:color="auto"/>
              <w:left w:val="single" w:sz="4" w:space="0" w:color="3366FF"/>
              <w:bottom w:val="single" w:sz="4" w:space="0" w:color="3366FF"/>
              <w:right w:val="single" w:sz="12" w:space="0" w:color="auto"/>
            </w:tcBorders>
            <w:shd w:val="clear" w:color="auto" w:fill="3366FF"/>
            <w:vAlign w:val="center"/>
          </w:tcPr>
          <w:p w14:paraId="1AD21947" w14:textId="77777777" w:rsidR="00682356" w:rsidRPr="000258B8" w:rsidRDefault="00682356" w:rsidP="00682356">
            <w:pPr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</w:p>
        </w:tc>
      </w:tr>
      <w:tr w:rsidR="00682356" w:rsidRPr="000258B8" w14:paraId="60D3051A" w14:textId="77777777" w:rsidTr="00605CB4">
        <w:trPr>
          <w:trHeight w:hRule="exact" w:val="284"/>
        </w:trPr>
        <w:tc>
          <w:tcPr>
            <w:tcW w:w="851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3366FF"/>
            </w:tcBorders>
            <w:shd w:val="clear" w:color="auto" w:fill="3366FF"/>
          </w:tcPr>
          <w:p w14:paraId="3E5628AD" w14:textId="77777777" w:rsidR="00682356" w:rsidRPr="000258B8" w:rsidRDefault="00682356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6568" w:type="dxa"/>
            <w:gridSpan w:val="4"/>
            <w:tcBorders>
              <w:top w:val="single" w:sz="4" w:space="0" w:color="3366FF"/>
              <w:left w:val="single" w:sz="4" w:space="0" w:color="3366FF"/>
              <w:bottom w:val="single" w:sz="4" w:space="0" w:color="auto"/>
              <w:right w:val="single" w:sz="4" w:space="0" w:color="3366FF"/>
            </w:tcBorders>
            <w:shd w:val="clear" w:color="auto" w:fill="3366FF"/>
            <w:vAlign w:val="center"/>
          </w:tcPr>
          <w:p w14:paraId="0A634254" w14:textId="5C1E782D" w:rsidR="00682356" w:rsidRPr="000258B8" w:rsidRDefault="00F319BB" w:rsidP="00B76579">
            <w:pPr>
              <w:rPr>
                <w:rFonts w:asciiTheme="minorHAnsi" w:hAnsiTheme="minorHAnsi" w:cstheme="minorHAnsi"/>
                <w:b/>
                <w:color w:val="FFFFFF"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color w:val="FFFFFF"/>
                <w:sz w:val="24"/>
                <w:szCs w:val="24"/>
                <w:lang w:val="en-GB"/>
              </w:rPr>
              <w:t>Annulment of conditions</w:t>
            </w:r>
          </w:p>
        </w:tc>
        <w:tc>
          <w:tcPr>
            <w:tcW w:w="3216" w:type="dxa"/>
            <w:tcBorders>
              <w:top w:val="single" w:sz="4" w:space="0" w:color="3366FF"/>
              <w:left w:val="single" w:sz="4" w:space="0" w:color="3366FF"/>
              <w:bottom w:val="single" w:sz="4" w:space="0" w:color="auto"/>
              <w:right w:val="single" w:sz="12" w:space="0" w:color="auto"/>
            </w:tcBorders>
            <w:shd w:val="clear" w:color="auto" w:fill="3366FF"/>
            <w:vAlign w:val="center"/>
          </w:tcPr>
          <w:p w14:paraId="1CF43CF3" w14:textId="77777777" w:rsidR="00682356" w:rsidRPr="000258B8" w:rsidRDefault="00682356" w:rsidP="00B76579">
            <w:pPr>
              <w:rPr>
                <w:rFonts w:asciiTheme="minorHAnsi" w:hAnsiTheme="minorHAnsi" w:cstheme="minorHAnsi"/>
                <w:color w:val="FFFFFF"/>
                <w:lang w:val="en-GB"/>
              </w:rPr>
            </w:pPr>
          </w:p>
        </w:tc>
      </w:tr>
      <w:tr w:rsidR="00605CB4" w:rsidRPr="000258B8" w14:paraId="4CD44ED6" w14:textId="77777777" w:rsidTr="00605CB4">
        <w:trPr>
          <w:trHeight w:val="144"/>
        </w:trPr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5C9228B2" w14:textId="77777777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300FA0" w14:textId="5DE8D8A3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nil"/>
              <w:bottom w:val="nil"/>
              <w:right w:val="single" w:sz="4" w:space="0" w:color="000000"/>
            </w:tcBorders>
          </w:tcPr>
          <w:p w14:paraId="1246FC67" w14:textId="21733A59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7655" w:type="dxa"/>
            <w:gridSpan w:val="2"/>
            <w:vMerge w:val="restart"/>
            <w:tcBorders>
              <w:top w:val="single" w:sz="12" w:space="0" w:color="auto"/>
              <w:left w:val="single" w:sz="4" w:space="0" w:color="000000"/>
              <w:right w:val="single" w:sz="12" w:space="0" w:color="000000"/>
            </w:tcBorders>
          </w:tcPr>
          <w:p w14:paraId="6BA5FFFF" w14:textId="7D856FAA" w:rsidR="00605CB4" w:rsidRPr="000258B8" w:rsidRDefault="00F319BB" w:rsidP="00605CB4">
            <w:pPr>
              <w:spacing w:after="40"/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>Reason for the annulment</w:t>
            </w:r>
            <w:r w:rsidR="00605CB4" w:rsidRPr="000258B8">
              <w:rPr>
                <w:rFonts w:asciiTheme="minorHAnsi" w:hAnsiTheme="minorHAnsi" w:cstheme="minorHAnsi"/>
                <w:b/>
                <w:bCs/>
                <w:u w:val="single"/>
                <w:lang w:val="en-GB"/>
              </w:rPr>
              <w:t>:</w:t>
            </w:r>
          </w:p>
          <w:p w14:paraId="6CDF47D9" w14:textId="1D28A831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605CB4" w:rsidRPr="000258B8" w14:paraId="449C9639" w14:textId="77777777" w:rsidTr="00605CB4">
        <w:trPr>
          <w:trHeight w:val="144"/>
        </w:trPr>
        <w:tc>
          <w:tcPr>
            <w:tcW w:w="284" w:type="dxa"/>
            <w:tcBorders>
              <w:top w:val="nil"/>
              <w:left w:val="single" w:sz="12" w:space="0" w:color="auto"/>
              <w:bottom w:val="single" w:sz="4" w:space="0" w:color="FFFFFF"/>
              <w:right w:val="nil"/>
            </w:tcBorders>
          </w:tcPr>
          <w:p w14:paraId="627D34D2" w14:textId="77777777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FFFFFF"/>
              <w:right w:val="nil"/>
            </w:tcBorders>
          </w:tcPr>
          <w:p w14:paraId="78604CE7" w14:textId="6511B99E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Dat</w:t>
            </w:r>
            <w:r w:rsidR="00050EA4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e</w:t>
            </w:r>
          </w:p>
        </w:tc>
        <w:tc>
          <w:tcPr>
            <w:tcW w:w="170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000000"/>
            </w:tcBorders>
          </w:tcPr>
          <w:p w14:paraId="63501576" w14:textId="6F5672C0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12543C5E" w14:textId="36B8B12E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605CB4" w:rsidRPr="000258B8" w14:paraId="3CBC1F58" w14:textId="77777777" w:rsidTr="00256D6E">
        <w:trPr>
          <w:trHeight w:val="258"/>
        </w:trPr>
        <w:tc>
          <w:tcPr>
            <w:tcW w:w="284" w:type="dxa"/>
            <w:tcBorders>
              <w:top w:val="single" w:sz="4" w:space="0" w:color="FFFFFF"/>
              <w:left w:val="single" w:sz="12" w:space="0" w:color="auto"/>
              <w:bottom w:val="nil"/>
              <w:right w:val="nil"/>
            </w:tcBorders>
            <w:vAlign w:val="bottom"/>
          </w:tcPr>
          <w:p w14:paraId="35A98208" w14:textId="77777777" w:rsidR="00605CB4" w:rsidRPr="000258B8" w:rsidRDefault="00605CB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  <w:lang w:val="en-GB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vAlign w:val="bottom"/>
          </w:tcPr>
          <w:p w14:paraId="42EE4360" w14:textId="59617673" w:rsidR="00605CB4" w:rsidRPr="000258B8" w:rsidRDefault="00050EA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single" w:sz="4" w:space="0" w:color="FFFFFF"/>
              <w:left w:val="nil"/>
              <w:bottom w:val="nil"/>
              <w:right w:val="single" w:sz="4" w:space="0" w:color="000000"/>
            </w:tcBorders>
            <w:vAlign w:val="bottom"/>
          </w:tcPr>
          <w:p w14:paraId="66F14A8F" w14:textId="735597C6" w:rsidR="00605CB4" w:rsidRPr="000258B8" w:rsidRDefault="00605CB4" w:rsidP="00605CB4">
            <w:pPr>
              <w:rPr>
                <w:rFonts w:asciiTheme="minorHAnsi" w:hAnsiTheme="minorHAnsi" w:cstheme="minorHAnsi"/>
                <w:b/>
                <w:bCs/>
                <w:sz w:val="18"/>
                <w:szCs w:val="24"/>
                <w:lang w:val="en-GB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right w:val="single" w:sz="12" w:space="0" w:color="000000"/>
            </w:tcBorders>
          </w:tcPr>
          <w:p w14:paraId="51C63A6C" w14:textId="290E6B45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605CB4" w:rsidRPr="000258B8" w14:paraId="350C5C0D" w14:textId="77777777" w:rsidTr="00256D6E">
        <w:trPr>
          <w:trHeight w:hRule="exact" w:val="170"/>
        </w:trPr>
        <w:tc>
          <w:tcPr>
            <w:tcW w:w="28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FFFFFF"/>
            </w:tcBorders>
          </w:tcPr>
          <w:p w14:paraId="6BA77687" w14:textId="77777777" w:rsidR="00605CB4" w:rsidRPr="000258B8" w:rsidRDefault="00605CB4" w:rsidP="00605CB4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2409" w:type="dxa"/>
            <w:gridSpan w:val="3"/>
            <w:tcBorders>
              <w:left w:val="single" w:sz="4" w:space="0" w:color="FFFFFF"/>
              <w:bottom w:val="single" w:sz="12" w:space="0" w:color="auto"/>
              <w:right w:val="nil"/>
            </w:tcBorders>
          </w:tcPr>
          <w:p w14:paraId="127B023F" w14:textId="0F744935" w:rsidR="00605CB4" w:rsidRPr="000258B8" w:rsidRDefault="00050EA4" w:rsidP="00605CB4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287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</w:tcPr>
          <w:p w14:paraId="1411DF44" w14:textId="77777777" w:rsidR="00605CB4" w:rsidRPr="000258B8" w:rsidRDefault="00605CB4" w:rsidP="00605CB4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7655" w:type="dxa"/>
            <w:gridSpan w:val="2"/>
            <w:vMerge/>
            <w:tcBorders>
              <w:left w:val="single" w:sz="4" w:space="0" w:color="000000"/>
              <w:bottom w:val="single" w:sz="12" w:space="0" w:color="auto"/>
              <w:right w:val="single" w:sz="12" w:space="0" w:color="000000"/>
            </w:tcBorders>
          </w:tcPr>
          <w:p w14:paraId="7A79FDD9" w14:textId="704BE330" w:rsidR="00605CB4" w:rsidRPr="000258B8" w:rsidRDefault="00605CB4" w:rsidP="00605CB4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2C84DE06" w14:textId="77777777" w:rsidR="005C034A" w:rsidRPr="000258B8" w:rsidRDefault="005C034A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106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"/>
        <w:gridCol w:w="455"/>
        <w:gridCol w:w="1345"/>
        <w:gridCol w:w="709"/>
        <w:gridCol w:w="3543"/>
        <w:gridCol w:w="426"/>
        <w:gridCol w:w="464"/>
        <w:gridCol w:w="2938"/>
        <w:gridCol w:w="427"/>
      </w:tblGrid>
      <w:tr w:rsidR="003E1A7F" w:rsidRPr="000258B8" w14:paraId="316478F8" w14:textId="77777777" w:rsidTr="00D65D01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FFFF99"/>
            </w:tcBorders>
            <w:shd w:val="clear" w:color="auto" w:fill="FFFF99"/>
          </w:tcPr>
          <w:p w14:paraId="00465D7B" w14:textId="77777777" w:rsidR="00682356" w:rsidRPr="000258B8" w:rsidRDefault="002E0A78" w:rsidP="00525091">
            <w:pPr>
              <w:spacing w:before="20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sz w:val="24"/>
                <w:szCs w:val="24"/>
                <w:lang w:val="en-GB"/>
              </w:rPr>
            </w:r>
            <w:r w:rsidR="0020179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6487" w:type="dxa"/>
            <w:gridSpan w:val="5"/>
            <w:tcBorders>
              <w:top w:val="single" w:sz="12" w:space="0" w:color="auto"/>
              <w:left w:val="single" w:sz="4" w:space="0" w:color="FFFF99"/>
              <w:bottom w:val="single" w:sz="4" w:space="0" w:color="FFFF99"/>
              <w:right w:val="single" w:sz="4" w:space="0" w:color="FFFF99"/>
            </w:tcBorders>
            <w:shd w:val="clear" w:color="auto" w:fill="FFFF99"/>
            <w:vAlign w:val="center"/>
          </w:tcPr>
          <w:p w14:paraId="267CEE3C" w14:textId="678E4546" w:rsidR="00682356" w:rsidRPr="000258B8" w:rsidRDefault="00682356" w:rsidP="00682356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Es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alation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l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e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vel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E1</w:t>
            </w:r>
          </w:p>
        </w:tc>
        <w:tc>
          <w:tcPr>
            <w:tcW w:w="3365" w:type="dxa"/>
            <w:gridSpan w:val="2"/>
            <w:tcBorders>
              <w:top w:val="single" w:sz="12" w:space="0" w:color="auto"/>
              <w:left w:val="single" w:sz="4" w:space="0" w:color="FFFF99"/>
              <w:bottom w:val="single" w:sz="4" w:space="0" w:color="FFFF99"/>
              <w:right w:val="single" w:sz="12" w:space="0" w:color="auto"/>
            </w:tcBorders>
            <w:shd w:val="clear" w:color="auto" w:fill="FFFF99"/>
            <w:vAlign w:val="center"/>
          </w:tcPr>
          <w:p w14:paraId="21CC3045" w14:textId="19DE7DFB" w:rsidR="00682356" w:rsidRPr="000258B8" w:rsidRDefault="008C5854" w:rsidP="00682356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lang w:val="en-GB"/>
              </w:rPr>
            </w:r>
            <w:r w:rsidR="00201794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="00682356"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682356" w:rsidRPr="000258B8">
              <w:rPr>
                <w:rFonts w:asciiTheme="minorHAnsi" w:hAnsiTheme="minorHAnsi" w:cstheme="minorHAnsi"/>
                <w:b/>
                <w:lang w:val="en-GB"/>
              </w:rPr>
              <w:t xml:space="preserve">CSL 1 (100% </w:t>
            </w:r>
            <w:r w:rsidR="00F319BB" w:rsidRPr="000258B8">
              <w:rPr>
                <w:rFonts w:asciiTheme="minorHAnsi" w:hAnsiTheme="minorHAnsi" w:cstheme="minorHAnsi"/>
                <w:b/>
                <w:lang w:val="en-GB"/>
              </w:rPr>
              <w:t>inspection</w:t>
            </w:r>
            <w:r w:rsidR="00682356"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3E1A7F" w:rsidRPr="000258B8" w14:paraId="74589C6D" w14:textId="77777777" w:rsidTr="00D65D01">
        <w:trPr>
          <w:trHeight w:hRule="exact" w:val="284"/>
        </w:trPr>
        <w:tc>
          <w:tcPr>
            <w:tcW w:w="782" w:type="dxa"/>
            <w:gridSpan w:val="2"/>
            <w:vMerge/>
            <w:tcBorders>
              <w:left w:val="single" w:sz="12" w:space="0" w:color="auto"/>
              <w:right w:val="single" w:sz="4" w:space="0" w:color="FFFF99"/>
            </w:tcBorders>
            <w:shd w:val="clear" w:color="auto" w:fill="FFFF99"/>
          </w:tcPr>
          <w:p w14:paraId="76819AE1" w14:textId="77777777" w:rsidR="00682356" w:rsidRPr="000258B8" w:rsidRDefault="00682356" w:rsidP="00B76579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6487" w:type="dxa"/>
            <w:gridSpan w:val="5"/>
            <w:tcBorders>
              <w:top w:val="single" w:sz="4" w:space="0" w:color="FFFF99"/>
              <w:left w:val="single" w:sz="4" w:space="0" w:color="FFFF99"/>
              <w:right w:val="single" w:sz="4" w:space="0" w:color="FFFF99"/>
            </w:tcBorders>
            <w:shd w:val="clear" w:color="auto" w:fill="FFFF99"/>
            <w:vAlign w:val="center"/>
          </w:tcPr>
          <w:p w14:paraId="651FB34E" w14:textId="49864B62" w:rsidR="00682356" w:rsidRPr="000258B8" w:rsidRDefault="00F319BB" w:rsidP="00B76579">
            <w:pP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Intensified process</w:t>
            </w:r>
          </w:p>
        </w:tc>
        <w:tc>
          <w:tcPr>
            <w:tcW w:w="3365" w:type="dxa"/>
            <w:gridSpan w:val="2"/>
            <w:tcBorders>
              <w:top w:val="single" w:sz="4" w:space="0" w:color="FFFF99"/>
              <w:left w:val="single" w:sz="4" w:space="0" w:color="FFFF99"/>
              <w:right w:val="single" w:sz="12" w:space="0" w:color="auto"/>
            </w:tcBorders>
            <w:shd w:val="clear" w:color="auto" w:fill="FFFF99"/>
            <w:vAlign w:val="center"/>
          </w:tcPr>
          <w:p w14:paraId="0C2EA40F" w14:textId="3535EBE3" w:rsidR="00682356" w:rsidRPr="000258B8" w:rsidRDefault="00682356" w:rsidP="00B76579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8C5854"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lang w:val="en-GB"/>
              </w:rPr>
            </w:r>
            <w:r w:rsidR="00201794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="008C5854"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CSL 2 (100% extern</w:t>
            </w:r>
            <w:r w:rsidR="00F319BB" w:rsidRPr="000258B8">
              <w:rPr>
                <w:rFonts w:asciiTheme="minorHAnsi" w:hAnsiTheme="minorHAnsi" w:cstheme="minorHAnsi"/>
                <w:b/>
                <w:lang w:val="en-GB"/>
              </w:rPr>
              <w:t>al 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605CB4" w:rsidRPr="000258B8" w14:paraId="4938D04B" w14:textId="77777777" w:rsidTr="009E1AD9">
        <w:trPr>
          <w:trHeight w:val="1527"/>
        </w:trPr>
        <w:tc>
          <w:tcPr>
            <w:tcW w:w="10634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3F143FAF" w14:textId="06DBF571" w:rsidR="00F319BB" w:rsidRPr="000258B8" w:rsidRDefault="00F319BB" w:rsidP="00F319BB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  <w:t>Reason for classification / definition of actions:</w:t>
            </w:r>
          </w:p>
          <w:p w14:paraId="77B72CA6" w14:textId="18924957" w:rsidR="00605CB4" w:rsidRPr="000258B8" w:rsidRDefault="00815DBB" w:rsidP="00F319BB">
            <w:pPr>
              <w:spacing w:before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C74CBB" w:rsidRPr="000258B8" w14:paraId="261993AF" w14:textId="77777777" w:rsidTr="00050EA4">
        <w:trPr>
          <w:trHeight w:hRule="exact" w:val="460"/>
        </w:trPr>
        <w:tc>
          <w:tcPr>
            <w:tcW w:w="32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14F81B0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800" w:type="dxa"/>
            <w:gridSpan w:val="2"/>
            <w:tcBorders>
              <w:left w:val="nil"/>
              <w:bottom w:val="nil"/>
              <w:right w:val="single" w:sz="4" w:space="0" w:color="FFFFFF"/>
            </w:tcBorders>
            <w:vAlign w:val="bottom"/>
          </w:tcPr>
          <w:p w14:paraId="322EF79C" w14:textId="2630352F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4EDDD7C4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543" w:type="dxa"/>
            <w:tcBorders>
              <w:left w:val="single" w:sz="4" w:space="0" w:color="FFFFFF"/>
              <w:bottom w:val="nil"/>
              <w:right w:val="single" w:sz="12" w:space="0" w:color="FFFFFF"/>
            </w:tcBorders>
            <w:vAlign w:val="bottom"/>
          </w:tcPr>
          <w:p w14:paraId="29F1FEAA" w14:textId="38A60DDE" w:rsidR="00C74CBB" w:rsidRPr="000258B8" w:rsidRDefault="00050EA4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vAlign w:val="bottom"/>
          </w:tcPr>
          <w:p w14:paraId="43C37628" w14:textId="77777777" w:rsidR="00C74CBB" w:rsidRPr="000258B8" w:rsidRDefault="00C74CBB" w:rsidP="00C74CBB">
            <w:pPr>
              <w:rPr>
                <w:rFonts w:asciiTheme="minorHAnsi" w:hAnsiTheme="minorHAnsi" w:cstheme="minorHAnsi"/>
                <w:b/>
                <w:szCs w:val="16"/>
                <w:lang w:val="en-GB"/>
              </w:rPr>
            </w:pPr>
          </w:p>
        </w:tc>
        <w:tc>
          <w:tcPr>
            <w:tcW w:w="3402" w:type="dxa"/>
            <w:gridSpan w:val="2"/>
            <w:tcBorders>
              <w:left w:val="single" w:sz="12" w:space="0" w:color="FFFFFF"/>
              <w:bottom w:val="nil"/>
              <w:right w:val="single" w:sz="4" w:space="0" w:color="FFFFFF"/>
            </w:tcBorders>
            <w:vAlign w:val="bottom"/>
          </w:tcPr>
          <w:p w14:paraId="3C98B16D" w14:textId="46DD0DFD" w:rsidR="00C74CBB" w:rsidRPr="000258B8" w:rsidRDefault="00050EA4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single" w:sz="4" w:space="0" w:color="FFFFFF"/>
              <w:bottom w:val="nil"/>
              <w:right w:val="single" w:sz="12" w:space="0" w:color="auto"/>
            </w:tcBorders>
            <w:vAlign w:val="bottom"/>
          </w:tcPr>
          <w:p w14:paraId="48DB74B8" w14:textId="16784CA3" w:rsidR="00C74CBB" w:rsidRPr="000258B8" w:rsidRDefault="00C74CBB" w:rsidP="00C74CBB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  <w:tr w:rsidR="00C74CBB" w:rsidRPr="000258B8" w14:paraId="65AFF80F" w14:textId="77777777" w:rsidTr="00050EA4">
        <w:trPr>
          <w:trHeight w:hRule="exact" w:val="210"/>
        </w:trPr>
        <w:tc>
          <w:tcPr>
            <w:tcW w:w="32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E435613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800" w:type="dxa"/>
            <w:gridSpan w:val="2"/>
            <w:tcBorders>
              <w:left w:val="nil"/>
              <w:bottom w:val="single" w:sz="12" w:space="0" w:color="auto"/>
              <w:right w:val="single" w:sz="4" w:space="0" w:color="FFFFFF"/>
            </w:tcBorders>
          </w:tcPr>
          <w:p w14:paraId="3849E4E7" w14:textId="4BE113BD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Dat</w:t>
            </w:r>
            <w:r w:rsidR="00050EA4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e</w:t>
            </w:r>
          </w:p>
        </w:tc>
        <w:tc>
          <w:tcPr>
            <w:tcW w:w="709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05DF4F22" w14:textId="77777777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543" w:type="dxa"/>
            <w:tcBorders>
              <w:left w:val="single" w:sz="4" w:space="0" w:color="FFFFFF"/>
              <w:bottom w:val="single" w:sz="12" w:space="0" w:color="auto"/>
              <w:right w:val="single" w:sz="12" w:space="0" w:color="FFFFFF"/>
            </w:tcBorders>
          </w:tcPr>
          <w:p w14:paraId="04095F85" w14:textId="5A239461" w:rsidR="00C74CBB" w:rsidRPr="000258B8" w:rsidRDefault="00050EA4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Manager Plant Purchasing</w:t>
            </w:r>
            <w:r w:rsidR="00C74CBB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 xml:space="preserve"> </w:t>
            </w: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&amp;</w:t>
            </w:r>
            <w:r w:rsidR="00C74CBB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 xml:space="preserve"> </w:t>
            </w: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Supplier M</w:t>
            </w:r>
            <w:r w:rsidR="00C74CBB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anagement</w:t>
            </w:r>
          </w:p>
        </w:tc>
        <w:tc>
          <w:tcPr>
            <w:tcW w:w="426" w:type="dxa"/>
            <w:tcBorders>
              <w:top w:val="nil"/>
              <w:left w:val="single" w:sz="12" w:space="0" w:color="FFFFFF"/>
              <w:bottom w:val="single" w:sz="12" w:space="0" w:color="auto"/>
              <w:right w:val="single" w:sz="12" w:space="0" w:color="FFFFFF"/>
            </w:tcBorders>
          </w:tcPr>
          <w:p w14:paraId="76A211C2" w14:textId="77777777" w:rsidR="00C74CBB" w:rsidRPr="000258B8" w:rsidRDefault="00C74CBB" w:rsidP="00C74CBB">
            <w:pPr>
              <w:rPr>
                <w:rFonts w:asciiTheme="minorHAnsi" w:hAnsiTheme="minorHAnsi" w:cstheme="minorHAnsi"/>
                <w:b/>
                <w:sz w:val="14"/>
                <w:szCs w:val="14"/>
                <w:lang w:val="en-GB"/>
              </w:rPr>
            </w:pPr>
          </w:p>
        </w:tc>
        <w:tc>
          <w:tcPr>
            <w:tcW w:w="3402" w:type="dxa"/>
            <w:gridSpan w:val="2"/>
            <w:tcBorders>
              <w:left w:val="single" w:sz="12" w:space="0" w:color="FFFFFF"/>
              <w:bottom w:val="single" w:sz="12" w:space="0" w:color="auto"/>
              <w:right w:val="single" w:sz="4" w:space="0" w:color="FFFFFF"/>
            </w:tcBorders>
          </w:tcPr>
          <w:p w14:paraId="42903244" w14:textId="16E2618D" w:rsidR="00C74CBB" w:rsidRPr="000258B8" w:rsidRDefault="00050EA4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single" w:sz="4" w:space="0" w:color="FFFFFF"/>
              <w:bottom w:val="single" w:sz="12" w:space="0" w:color="auto"/>
              <w:right w:val="single" w:sz="12" w:space="0" w:color="auto"/>
            </w:tcBorders>
          </w:tcPr>
          <w:p w14:paraId="30E53F09" w14:textId="77777777" w:rsidR="00C74CBB" w:rsidRPr="000258B8" w:rsidRDefault="00C74CBB" w:rsidP="00C74CBB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</w:tbl>
    <w:p w14:paraId="2ACC55B4" w14:textId="77777777" w:rsidR="005C034A" w:rsidRPr="000258B8" w:rsidRDefault="005C034A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106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"/>
        <w:gridCol w:w="453"/>
        <w:gridCol w:w="1335"/>
        <w:gridCol w:w="727"/>
        <w:gridCol w:w="3535"/>
        <w:gridCol w:w="476"/>
        <w:gridCol w:w="375"/>
        <w:gridCol w:w="2976"/>
        <w:gridCol w:w="428"/>
      </w:tblGrid>
      <w:tr w:rsidR="008C5854" w:rsidRPr="000258B8" w14:paraId="0C790F51" w14:textId="77777777" w:rsidTr="00050EA4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FFCC00"/>
            </w:tcBorders>
            <w:shd w:val="clear" w:color="auto" w:fill="FFCC00"/>
          </w:tcPr>
          <w:p w14:paraId="7C00B6B3" w14:textId="77777777" w:rsidR="008C5854" w:rsidRPr="000258B8" w:rsidRDefault="008C5854" w:rsidP="00525091">
            <w:pPr>
              <w:spacing w:before="20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sz w:val="24"/>
                <w:szCs w:val="24"/>
                <w:lang w:val="en-GB"/>
              </w:rPr>
            </w:r>
            <w:r w:rsidR="0020179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6448" w:type="dxa"/>
            <w:gridSpan w:val="5"/>
            <w:tcBorders>
              <w:top w:val="single" w:sz="12" w:space="0" w:color="auto"/>
              <w:left w:val="single" w:sz="4" w:space="0" w:color="FFCC00"/>
              <w:bottom w:val="single" w:sz="4" w:space="0" w:color="FFCC00"/>
              <w:right w:val="single" w:sz="4" w:space="0" w:color="FFCC00"/>
            </w:tcBorders>
            <w:shd w:val="clear" w:color="auto" w:fill="FFCC00"/>
            <w:vAlign w:val="center"/>
          </w:tcPr>
          <w:p w14:paraId="426DE8D6" w14:textId="6FDED0AA" w:rsidR="008C5854" w:rsidRPr="000258B8" w:rsidRDefault="008C5854" w:rsidP="00B76579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Es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alation</w:t>
            </w:r>
            <w:r w:rsidR="00F319BB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level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E2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  <w:left w:val="single" w:sz="4" w:space="0" w:color="FFCC00"/>
              <w:bottom w:val="single" w:sz="4" w:space="0" w:color="FFCC00"/>
              <w:right w:val="single" w:sz="12" w:space="0" w:color="auto"/>
            </w:tcBorders>
            <w:shd w:val="clear" w:color="auto" w:fill="FFCC00"/>
            <w:vAlign w:val="center"/>
          </w:tcPr>
          <w:p w14:paraId="0D8A44AB" w14:textId="0FF761BC" w:rsidR="008C5854" w:rsidRPr="000258B8" w:rsidRDefault="008C5854" w:rsidP="008C585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lang w:val="en-GB"/>
              </w:rPr>
            </w:r>
            <w:r w:rsidR="00201794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CSL 1 (100% </w:t>
            </w:r>
            <w:r w:rsidR="00050EA4" w:rsidRPr="000258B8">
              <w:rPr>
                <w:rFonts w:asciiTheme="minorHAnsi" w:hAnsiTheme="minorHAnsi" w:cstheme="minorHAnsi"/>
                <w:b/>
                <w:lang w:val="en-GB"/>
              </w:rPr>
              <w:t>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8C5854" w:rsidRPr="000258B8" w14:paraId="4388B89E" w14:textId="77777777" w:rsidTr="00050EA4">
        <w:trPr>
          <w:trHeight w:hRule="exact" w:val="284"/>
        </w:trPr>
        <w:tc>
          <w:tcPr>
            <w:tcW w:w="782" w:type="dxa"/>
            <w:gridSpan w:val="2"/>
            <w:vMerge/>
            <w:tcBorders>
              <w:left w:val="single" w:sz="12" w:space="0" w:color="auto"/>
              <w:right w:val="single" w:sz="4" w:space="0" w:color="FFCC00"/>
            </w:tcBorders>
            <w:shd w:val="clear" w:color="auto" w:fill="FFCC00"/>
          </w:tcPr>
          <w:p w14:paraId="1B4D5CF0" w14:textId="77777777" w:rsidR="008C5854" w:rsidRPr="000258B8" w:rsidRDefault="008C5854" w:rsidP="00B76579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6448" w:type="dxa"/>
            <w:gridSpan w:val="5"/>
            <w:tcBorders>
              <w:top w:val="single" w:sz="4" w:space="0" w:color="FFCC00"/>
              <w:left w:val="single" w:sz="4" w:space="0" w:color="FFCC00"/>
              <w:right w:val="single" w:sz="4" w:space="0" w:color="FFCC00"/>
            </w:tcBorders>
            <w:shd w:val="clear" w:color="auto" w:fill="FFCC00"/>
            <w:vAlign w:val="center"/>
          </w:tcPr>
          <w:p w14:paraId="01F313BF" w14:textId="30C0356D" w:rsidR="008C5854" w:rsidRPr="000258B8" w:rsidRDefault="008C5854" w:rsidP="00525091">
            <w:pPr>
              <w:ind w:right="-249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Warn</w:t>
            </w:r>
            <w:r w:rsidR="00F319BB"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i</w:t>
            </w: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ng </w:t>
            </w:r>
          </w:p>
        </w:tc>
        <w:tc>
          <w:tcPr>
            <w:tcW w:w="3404" w:type="dxa"/>
            <w:gridSpan w:val="2"/>
            <w:tcBorders>
              <w:top w:val="single" w:sz="4" w:space="0" w:color="FFCC00"/>
              <w:left w:val="single" w:sz="4" w:space="0" w:color="FFCC00"/>
              <w:right w:val="single" w:sz="12" w:space="0" w:color="auto"/>
            </w:tcBorders>
            <w:shd w:val="clear" w:color="auto" w:fill="FFCC00"/>
            <w:vAlign w:val="center"/>
          </w:tcPr>
          <w:p w14:paraId="65492E79" w14:textId="4CC9244B" w:rsidR="008C5854" w:rsidRPr="000258B8" w:rsidRDefault="008C5854" w:rsidP="008C585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lang w:val="en-GB"/>
              </w:rPr>
            </w:r>
            <w:r w:rsidR="00201794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CSL 2 (100% extern</w:t>
            </w:r>
            <w:r w:rsidR="00050EA4" w:rsidRPr="000258B8">
              <w:rPr>
                <w:rFonts w:asciiTheme="minorHAnsi" w:hAnsiTheme="minorHAnsi" w:cstheme="minorHAnsi"/>
                <w:b/>
                <w:lang w:val="en-GB"/>
              </w:rPr>
              <w:t>al 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815DBB" w:rsidRPr="000258B8" w14:paraId="51AA26F1" w14:textId="77777777" w:rsidTr="00CE4455">
        <w:trPr>
          <w:trHeight w:val="1583"/>
        </w:trPr>
        <w:tc>
          <w:tcPr>
            <w:tcW w:w="10634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3779C909" w14:textId="77777777" w:rsidR="00F319BB" w:rsidRPr="000258B8" w:rsidRDefault="00F319BB" w:rsidP="00F319BB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  <w:t>Reason for classification / definition of actions:</w:t>
            </w:r>
          </w:p>
          <w:p w14:paraId="2119DE65" w14:textId="1DE83336" w:rsidR="00815DBB" w:rsidRPr="000258B8" w:rsidRDefault="00815DBB" w:rsidP="00525091">
            <w:pPr>
              <w:spacing w:before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  <w:p w14:paraId="7875938B" w14:textId="191240B0" w:rsidR="00815DBB" w:rsidRPr="000258B8" w:rsidRDefault="00815DBB" w:rsidP="00525091">
            <w:pPr>
              <w:spacing w:before="40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C74CBB" w:rsidRPr="000258B8" w14:paraId="1332CF42" w14:textId="77777777" w:rsidTr="00050EA4">
        <w:trPr>
          <w:trHeight w:hRule="exact" w:val="460"/>
        </w:trPr>
        <w:tc>
          <w:tcPr>
            <w:tcW w:w="32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CC3A807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788" w:type="dxa"/>
            <w:gridSpan w:val="2"/>
            <w:tcBorders>
              <w:left w:val="nil"/>
              <w:bottom w:val="nil"/>
              <w:right w:val="single" w:sz="4" w:space="0" w:color="FFFFFF"/>
            </w:tcBorders>
            <w:vAlign w:val="bottom"/>
          </w:tcPr>
          <w:p w14:paraId="3911F760" w14:textId="4864602C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72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014BE7C2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535" w:type="dxa"/>
            <w:tcBorders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5806B4B3" w14:textId="0F8C39BA" w:rsidR="00C74CBB" w:rsidRPr="000258B8" w:rsidRDefault="00050EA4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144F0BDA" w14:textId="77777777" w:rsidR="00C74CBB" w:rsidRPr="000258B8" w:rsidRDefault="00C74CBB" w:rsidP="00C74CBB">
            <w:pPr>
              <w:rPr>
                <w:rFonts w:asciiTheme="minorHAnsi" w:hAnsiTheme="minorHAnsi" w:cstheme="minorHAnsi"/>
                <w:b/>
                <w:szCs w:val="16"/>
                <w:lang w:val="en-GB"/>
              </w:rPr>
            </w:pPr>
          </w:p>
        </w:tc>
        <w:tc>
          <w:tcPr>
            <w:tcW w:w="3351" w:type="dxa"/>
            <w:gridSpan w:val="2"/>
            <w:tcBorders>
              <w:left w:val="single" w:sz="4" w:space="0" w:color="FFFFFF"/>
              <w:bottom w:val="nil"/>
              <w:right w:val="single" w:sz="12" w:space="0" w:color="FFFFFF"/>
            </w:tcBorders>
            <w:vAlign w:val="bottom"/>
          </w:tcPr>
          <w:p w14:paraId="37865A73" w14:textId="40672A8F" w:rsidR="00C74CBB" w:rsidRPr="000258B8" w:rsidRDefault="00050EA4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8" w:type="dxa"/>
            <w:tcBorders>
              <w:top w:val="nil"/>
              <w:left w:val="single" w:sz="12" w:space="0" w:color="FFFFFF"/>
              <w:bottom w:val="nil"/>
              <w:right w:val="single" w:sz="12" w:space="0" w:color="auto"/>
            </w:tcBorders>
            <w:vAlign w:val="bottom"/>
          </w:tcPr>
          <w:p w14:paraId="1BEDF73E" w14:textId="399BF521" w:rsidR="00C74CBB" w:rsidRPr="000258B8" w:rsidRDefault="00C74CBB" w:rsidP="00C74CBB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C74CBB" w:rsidRPr="000258B8" w14:paraId="349E6EA9" w14:textId="77777777" w:rsidTr="00050EA4">
        <w:trPr>
          <w:trHeight w:hRule="exact" w:val="208"/>
        </w:trPr>
        <w:tc>
          <w:tcPr>
            <w:tcW w:w="32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1F45C044" w14:textId="77777777" w:rsidR="00C74CBB" w:rsidRPr="000258B8" w:rsidRDefault="00C74CBB" w:rsidP="00C74CBB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788" w:type="dxa"/>
            <w:gridSpan w:val="2"/>
            <w:tcBorders>
              <w:left w:val="nil"/>
              <w:bottom w:val="single" w:sz="12" w:space="0" w:color="auto"/>
              <w:right w:val="single" w:sz="4" w:space="0" w:color="FFFFFF"/>
            </w:tcBorders>
          </w:tcPr>
          <w:p w14:paraId="51EDA766" w14:textId="4F1C9B29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Dat</w:t>
            </w:r>
            <w:r w:rsidR="00050EA4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e</w:t>
            </w:r>
          </w:p>
        </w:tc>
        <w:tc>
          <w:tcPr>
            <w:tcW w:w="727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253BE4D3" w14:textId="77777777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535" w:type="dxa"/>
            <w:tcBorders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05C6344B" w14:textId="75A381EB" w:rsidR="00C74CBB" w:rsidRPr="000258B8" w:rsidRDefault="00050EA4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76" w:type="dxa"/>
            <w:tcBorders>
              <w:top w:val="nil"/>
              <w:left w:val="single" w:sz="4" w:space="0" w:color="FFFFFF"/>
              <w:bottom w:val="single" w:sz="12" w:space="0" w:color="auto"/>
              <w:right w:val="single" w:sz="4" w:space="0" w:color="FFFFFF"/>
            </w:tcBorders>
          </w:tcPr>
          <w:p w14:paraId="1FD0D938" w14:textId="77777777" w:rsidR="00C74CBB" w:rsidRPr="000258B8" w:rsidRDefault="00C74CBB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351" w:type="dxa"/>
            <w:gridSpan w:val="2"/>
            <w:tcBorders>
              <w:left w:val="single" w:sz="4" w:space="0" w:color="FFFFFF"/>
              <w:bottom w:val="single" w:sz="12" w:space="0" w:color="auto"/>
              <w:right w:val="single" w:sz="12" w:space="0" w:color="FFFFFF"/>
            </w:tcBorders>
          </w:tcPr>
          <w:p w14:paraId="2A2A071F" w14:textId="75C1A4E8" w:rsidR="00C74CBB" w:rsidRPr="000258B8" w:rsidRDefault="00050EA4" w:rsidP="00C74CBB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8" w:type="dxa"/>
            <w:tcBorders>
              <w:top w:val="nil"/>
              <w:left w:val="single" w:sz="12" w:space="0" w:color="FFFFFF"/>
              <w:bottom w:val="single" w:sz="12" w:space="0" w:color="auto"/>
              <w:right w:val="single" w:sz="12" w:space="0" w:color="auto"/>
            </w:tcBorders>
          </w:tcPr>
          <w:p w14:paraId="78BAE2DF" w14:textId="3BA31A8D" w:rsidR="00C74CBB" w:rsidRPr="000258B8" w:rsidRDefault="00C74CBB" w:rsidP="00C74CBB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</w:tbl>
    <w:p w14:paraId="3D0827BB" w14:textId="77777777" w:rsidR="00B76579" w:rsidRPr="000258B8" w:rsidRDefault="00B76579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546"/>
        <w:gridCol w:w="1345"/>
        <w:gridCol w:w="709"/>
        <w:gridCol w:w="3543"/>
        <w:gridCol w:w="426"/>
        <w:gridCol w:w="425"/>
        <w:gridCol w:w="2977"/>
        <w:gridCol w:w="427"/>
      </w:tblGrid>
      <w:tr w:rsidR="008C5854" w:rsidRPr="000258B8" w14:paraId="6D5B90B1" w14:textId="77777777" w:rsidTr="00050EA4">
        <w:trPr>
          <w:trHeight w:hRule="exact" w:val="397"/>
        </w:trPr>
        <w:tc>
          <w:tcPr>
            <w:tcW w:w="78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FF9900"/>
            </w:tcBorders>
            <w:shd w:val="clear" w:color="auto" w:fill="FF9900"/>
          </w:tcPr>
          <w:p w14:paraId="7CE8FEB5" w14:textId="77777777" w:rsidR="008C5854" w:rsidRPr="000258B8" w:rsidRDefault="008C5854" w:rsidP="00525091">
            <w:pPr>
              <w:spacing w:before="20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szCs w:val="16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sz w:val="24"/>
                <w:szCs w:val="24"/>
                <w:lang w:val="en-GB"/>
              </w:rPr>
            </w:r>
            <w:r w:rsidR="00201794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fldChar w:fldCharType="end"/>
            </w:r>
          </w:p>
        </w:tc>
        <w:tc>
          <w:tcPr>
            <w:tcW w:w="6448" w:type="dxa"/>
            <w:gridSpan w:val="5"/>
            <w:tcBorders>
              <w:top w:val="single" w:sz="12" w:space="0" w:color="auto"/>
              <w:left w:val="single" w:sz="4" w:space="0" w:color="FF9900"/>
              <w:bottom w:val="single" w:sz="4" w:space="0" w:color="FF9900"/>
              <w:right w:val="single" w:sz="4" w:space="0" w:color="FF9900"/>
            </w:tcBorders>
            <w:shd w:val="clear" w:color="auto" w:fill="FF9900"/>
            <w:vAlign w:val="center"/>
          </w:tcPr>
          <w:p w14:paraId="1180546D" w14:textId="5333EE00" w:rsidR="008C5854" w:rsidRPr="000258B8" w:rsidRDefault="008C5854" w:rsidP="00682356">
            <w:pPr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Es</w:t>
            </w:r>
            <w:r w:rsidR="00050EA4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c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>alation</w:t>
            </w:r>
            <w:r w:rsidR="00050EA4"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level</w:t>
            </w:r>
            <w:r w:rsidRPr="000258B8">
              <w:rPr>
                <w:rFonts w:asciiTheme="minorHAnsi" w:hAnsiTheme="minorHAnsi" w:cstheme="minorHAnsi"/>
                <w:b/>
                <w:sz w:val="28"/>
                <w:szCs w:val="28"/>
                <w:lang w:val="en-GB"/>
              </w:rPr>
              <w:t xml:space="preserve"> E3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  <w:left w:val="single" w:sz="4" w:space="0" w:color="FF9900"/>
              <w:bottom w:val="single" w:sz="4" w:space="0" w:color="FF9900"/>
              <w:right w:val="single" w:sz="12" w:space="0" w:color="auto"/>
            </w:tcBorders>
            <w:shd w:val="clear" w:color="auto" w:fill="FF9900"/>
            <w:vAlign w:val="center"/>
          </w:tcPr>
          <w:p w14:paraId="03339804" w14:textId="2018018C" w:rsidR="008C5854" w:rsidRPr="000258B8" w:rsidRDefault="008C5854" w:rsidP="008C585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lang w:val="en-GB"/>
              </w:rPr>
            </w:r>
            <w:r w:rsidR="00201794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CSL 1 (100% </w:t>
            </w:r>
            <w:r w:rsidR="00050EA4" w:rsidRPr="000258B8">
              <w:rPr>
                <w:rFonts w:asciiTheme="minorHAnsi" w:hAnsiTheme="minorHAnsi" w:cstheme="minorHAnsi"/>
                <w:b/>
                <w:lang w:val="en-GB"/>
              </w:rPr>
              <w:t>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8C5854" w:rsidRPr="000258B8" w14:paraId="6E5F883D" w14:textId="77777777" w:rsidTr="00050EA4">
        <w:trPr>
          <w:trHeight w:hRule="exact" w:val="284"/>
        </w:trPr>
        <w:tc>
          <w:tcPr>
            <w:tcW w:w="782" w:type="dxa"/>
            <w:gridSpan w:val="2"/>
            <w:vMerge/>
            <w:tcBorders>
              <w:left w:val="single" w:sz="12" w:space="0" w:color="auto"/>
              <w:right w:val="single" w:sz="4" w:space="0" w:color="FF9900"/>
            </w:tcBorders>
            <w:shd w:val="clear" w:color="auto" w:fill="FF9900"/>
          </w:tcPr>
          <w:p w14:paraId="6CCABBD4" w14:textId="77777777" w:rsidR="008C5854" w:rsidRPr="000258B8" w:rsidRDefault="008C5854" w:rsidP="00B76579">
            <w:pPr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6448" w:type="dxa"/>
            <w:gridSpan w:val="5"/>
            <w:tcBorders>
              <w:top w:val="single" w:sz="4" w:space="0" w:color="FF9900"/>
              <w:left w:val="single" w:sz="4" w:space="0" w:color="FF9900"/>
              <w:right w:val="single" w:sz="4" w:space="0" w:color="FF9900"/>
            </w:tcBorders>
            <w:shd w:val="clear" w:color="auto" w:fill="FF9900"/>
            <w:vAlign w:val="center"/>
          </w:tcPr>
          <w:p w14:paraId="3894A994" w14:textId="04C25A9C" w:rsidR="008C5854" w:rsidRPr="000258B8" w:rsidRDefault="008C5854" w:rsidP="00B76579">
            <w:pP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New Business Hold (</w:t>
            </w:r>
            <w:r w:rsidR="00050EA4"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block for new orders</w:t>
            </w:r>
            <w:r w:rsidRPr="000258B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3404" w:type="dxa"/>
            <w:gridSpan w:val="2"/>
            <w:tcBorders>
              <w:top w:val="single" w:sz="4" w:space="0" w:color="FF9900"/>
              <w:left w:val="single" w:sz="4" w:space="0" w:color="FF9900"/>
              <w:right w:val="single" w:sz="12" w:space="0" w:color="auto"/>
            </w:tcBorders>
            <w:shd w:val="clear" w:color="auto" w:fill="FF9900"/>
            <w:vAlign w:val="center"/>
          </w:tcPr>
          <w:p w14:paraId="3A3A6C75" w14:textId="144AC42D" w:rsidR="008C5854" w:rsidRPr="000258B8" w:rsidRDefault="008C5854" w:rsidP="008C5854">
            <w:pPr>
              <w:rPr>
                <w:rFonts w:asciiTheme="minorHAnsi" w:hAnsiTheme="minorHAnsi" w:cstheme="minorHAnsi"/>
                <w:b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lang w:val="en-GB"/>
              </w:rPr>
              <w:t xml:space="preserve"> </w:t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FORMCHECKBOX </w:instrText>
            </w:r>
            <w:r w:rsidR="00201794">
              <w:rPr>
                <w:rFonts w:asciiTheme="minorHAnsi" w:hAnsiTheme="minorHAnsi" w:cstheme="minorHAnsi"/>
                <w:lang w:val="en-GB"/>
              </w:rPr>
            </w:r>
            <w:r w:rsidR="00201794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="002E0344"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  <w:r w:rsidRPr="000258B8">
              <w:rPr>
                <w:rFonts w:asciiTheme="minorHAnsi" w:hAnsiTheme="minorHAnsi" w:cstheme="minorHAnsi"/>
                <w:lang w:val="en-GB"/>
              </w:rPr>
              <w:t xml:space="preserve">  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CSL 2 (100% extern</w:t>
            </w:r>
            <w:r w:rsidR="00050EA4" w:rsidRPr="000258B8">
              <w:rPr>
                <w:rFonts w:asciiTheme="minorHAnsi" w:hAnsiTheme="minorHAnsi" w:cstheme="minorHAnsi"/>
                <w:b/>
                <w:lang w:val="en-GB"/>
              </w:rPr>
              <w:t>al inspection</w:t>
            </w:r>
            <w:r w:rsidRPr="000258B8">
              <w:rPr>
                <w:rFonts w:asciiTheme="minorHAnsi" w:hAnsiTheme="minorHAnsi" w:cstheme="minorHAnsi"/>
                <w:b/>
                <w:lang w:val="en-GB"/>
              </w:rPr>
              <w:t>)</w:t>
            </w:r>
          </w:p>
        </w:tc>
      </w:tr>
      <w:tr w:rsidR="00815DBB" w:rsidRPr="000258B8" w14:paraId="37083894" w14:textId="77777777" w:rsidTr="00BE4687">
        <w:trPr>
          <w:trHeight w:val="1583"/>
        </w:trPr>
        <w:tc>
          <w:tcPr>
            <w:tcW w:w="10634" w:type="dxa"/>
            <w:gridSpan w:val="9"/>
            <w:tcBorders>
              <w:left w:val="single" w:sz="12" w:space="0" w:color="auto"/>
              <w:right w:val="single" w:sz="12" w:space="0" w:color="auto"/>
            </w:tcBorders>
          </w:tcPr>
          <w:p w14:paraId="56223184" w14:textId="77777777" w:rsidR="00F319BB" w:rsidRPr="000258B8" w:rsidRDefault="00F319BB" w:rsidP="00F319BB">
            <w:pPr>
              <w:spacing w:before="40"/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bCs/>
                <w:szCs w:val="16"/>
                <w:u w:val="single"/>
                <w:lang w:val="en-GB"/>
              </w:rPr>
              <w:t>Reason for classification / definition of actions:</w:t>
            </w:r>
          </w:p>
          <w:p w14:paraId="075A8761" w14:textId="0296C027" w:rsidR="00815DBB" w:rsidRPr="000258B8" w:rsidRDefault="00815DBB" w:rsidP="00525091">
            <w:pPr>
              <w:spacing w:before="40"/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</w:tr>
      <w:tr w:rsidR="00F50227" w:rsidRPr="000258B8" w14:paraId="39AFA7CD" w14:textId="77777777" w:rsidTr="00050EA4">
        <w:trPr>
          <w:trHeight w:hRule="exact" w:val="460"/>
        </w:trPr>
        <w:tc>
          <w:tcPr>
            <w:tcW w:w="236" w:type="dxa"/>
            <w:tcBorders>
              <w:top w:val="single" w:sz="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14:paraId="22678B91" w14:textId="77777777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891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7961F265" w14:textId="705C91F2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 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3D9CF9CA" w14:textId="77777777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54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4A277FD7" w14:textId="1CB80CBD" w:rsidR="00F50227" w:rsidRPr="000258B8" w:rsidRDefault="00050EA4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6860438E" w14:textId="77777777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14:paraId="08026BDF" w14:textId="76175263" w:rsidR="00F50227" w:rsidRPr="000258B8" w:rsidRDefault="00050EA4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me, first name / signature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lang w:val="en-GB"/>
              </w:rPr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lang w:val="en-GB"/>
              </w:rPr>
              <w:t>Name, first name / signature</w:t>
            </w:r>
            <w:r w:rsidRPr="000258B8">
              <w:rPr>
                <w:rFonts w:asciiTheme="minorHAnsi" w:hAnsiTheme="minorHAnsi" w:cstheme="minorHAnsi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single" w:sz="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14:paraId="5FF0F338" w14:textId="466F5412" w:rsidR="00F50227" w:rsidRPr="000258B8" w:rsidRDefault="00F50227" w:rsidP="00F50227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F50227" w:rsidRPr="000258B8" w14:paraId="68B2A203" w14:textId="77777777" w:rsidTr="00050EA4">
        <w:trPr>
          <w:trHeight w:hRule="exact" w:val="183"/>
        </w:trPr>
        <w:tc>
          <w:tcPr>
            <w:tcW w:w="2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2C53200" w14:textId="77777777" w:rsidR="00F50227" w:rsidRPr="000258B8" w:rsidRDefault="00F50227" w:rsidP="00F50227">
            <w:pPr>
              <w:rPr>
                <w:rFonts w:asciiTheme="minorHAnsi" w:hAnsiTheme="minorHAnsi" w:cstheme="minorHAnsi"/>
                <w:szCs w:val="16"/>
                <w:lang w:val="en-GB"/>
              </w:rPr>
            </w:pPr>
          </w:p>
        </w:tc>
        <w:tc>
          <w:tcPr>
            <w:tcW w:w="1891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14:paraId="041D4B33" w14:textId="0311B65C" w:rsidR="00F50227" w:rsidRPr="000258B8" w:rsidRDefault="00F50227" w:rsidP="00F50227">
            <w:pPr>
              <w:rPr>
                <w:rFonts w:asciiTheme="minorHAnsi" w:hAnsiTheme="minorHAnsi" w:cstheme="minorHAnsi"/>
                <w:color w:val="008000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Dat</w:t>
            </w:r>
            <w:r w:rsidR="00050EA4" w:rsidRPr="000258B8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2DA9F8B" w14:textId="77777777" w:rsidR="00F50227" w:rsidRPr="000258B8" w:rsidRDefault="00F50227" w:rsidP="00F50227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543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14:paraId="48279B49" w14:textId="57791858" w:rsidR="00F50227" w:rsidRPr="000258B8" w:rsidRDefault="00050EA4" w:rsidP="00F50227">
            <w:pPr>
              <w:rPr>
                <w:rFonts w:asciiTheme="minorHAnsi" w:hAnsiTheme="minorHAnsi" w:cstheme="minorHAnsi"/>
                <w:color w:val="008000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7D1D8E" w14:textId="77777777" w:rsidR="00F50227" w:rsidRPr="000258B8" w:rsidRDefault="00F50227" w:rsidP="00F50227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</w:p>
        </w:tc>
        <w:tc>
          <w:tcPr>
            <w:tcW w:w="3402" w:type="dxa"/>
            <w:gridSpan w:val="2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14:paraId="7DF425C0" w14:textId="50B6F1DC" w:rsidR="00F50227" w:rsidRPr="000258B8" w:rsidRDefault="00050EA4" w:rsidP="00F50227">
            <w:pPr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Function"/>
                    <w:maxLength w:val="30"/>
                  </w:textInput>
                </w:ffData>
              </w:fldCha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instrText xml:space="preserve"> FORMTEXT </w:instrTex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separate"/>
            </w:r>
            <w:r w:rsidRPr="000258B8">
              <w:rPr>
                <w:rFonts w:asciiTheme="minorHAnsi" w:hAnsiTheme="minorHAnsi" w:cstheme="minorHAnsi"/>
                <w:noProof/>
                <w:sz w:val="14"/>
                <w:szCs w:val="18"/>
                <w:lang w:val="en-GB"/>
              </w:rPr>
              <w:t>Function</w:t>
            </w:r>
            <w:r w:rsidRPr="000258B8">
              <w:rPr>
                <w:rFonts w:asciiTheme="minorHAnsi" w:hAnsiTheme="minorHAnsi" w:cstheme="minorHAnsi"/>
                <w:sz w:val="14"/>
                <w:szCs w:val="18"/>
                <w:lang w:val="en-GB"/>
              </w:rPr>
              <w:fldChar w:fldCharType="end"/>
            </w:r>
          </w:p>
        </w:tc>
        <w:tc>
          <w:tcPr>
            <w:tcW w:w="4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A592379" w14:textId="1AD56C91" w:rsidR="00F50227" w:rsidRPr="000258B8" w:rsidRDefault="00F50227" w:rsidP="00F50227">
            <w:pPr>
              <w:rPr>
                <w:rFonts w:asciiTheme="minorHAnsi" w:hAnsiTheme="minorHAnsi" w:cstheme="minorHAnsi"/>
                <w:lang w:val="en-GB"/>
              </w:rPr>
            </w:pPr>
            <w:r w:rsidRPr="000258B8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</w:tbl>
    <w:p w14:paraId="27FE2AC1" w14:textId="77777777" w:rsidR="00B76579" w:rsidRPr="000258B8" w:rsidRDefault="00B76579">
      <w:pPr>
        <w:rPr>
          <w:rFonts w:asciiTheme="minorHAnsi" w:hAnsiTheme="minorHAnsi" w:cstheme="minorHAnsi"/>
          <w:sz w:val="12"/>
          <w:szCs w:val="12"/>
          <w:lang w:val="en-GB"/>
        </w:rPr>
      </w:pPr>
    </w:p>
    <w:tbl>
      <w:tblPr>
        <w:tblW w:w="1063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709"/>
        <w:gridCol w:w="6521"/>
        <w:gridCol w:w="3402"/>
      </w:tblGrid>
      <w:tr w:rsidR="008C5854" w:rsidRPr="000258B8" w14:paraId="7F46C0D1" w14:textId="77777777" w:rsidTr="00602F68">
        <w:trPr>
          <w:trHeight w:hRule="exact" w:val="397"/>
        </w:trPr>
        <w:tc>
          <w:tcPr>
            <w:tcW w:w="709" w:type="dxa"/>
            <w:vMerge w:val="restart"/>
            <w:shd w:val="clear" w:color="auto" w:fill="FF0000"/>
          </w:tcPr>
          <w:p w14:paraId="5CBAE389" w14:textId="77777777" w:rsidR="008C5854" w:rsidRPr="000258B8" w:rsidRDefault="008C5854" w:rsidP="00682356">
            <w:pPr>
              <w:rPr>
                <w:rFonts w:asciiTheme="minorHAnsi" w:hAnsiTheme="minorHAnsi" w:cstheme="minorHAnsi"/>
                <w:color w:val="FFFFFF"/>
                <w:lang w:val="en-GB"/>
              </w:rPr>
            </w:pPr>
          </w:p>
        </w:tc>
        <w:tc>
          <w:tcPr>
            <w:tcW w:w="6521" w:type="dxa"/>
            <w:shd w:val="clear" w:color="auto" w:fill="FF0000"/>
            <w:vAlign w:val="center"/>
          </w:tcPr>
          <w:p w14:paraId="08B7EC2B" w14:textId="14B2D949" w:rsidR="008C5854" w:rsidRPr="000258B8" w:rsidRDefault="008C5854" w:rsidP="00682356">
            <w:pPr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val="en-GB"/>
              </w:rPr>
              <w:t>Es</w:t>
            </w:r>
            <w:r w:rsidR="00050EA4" w:rsidRPr="000258B8"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val="en-GB"/>
              </w:rPr>
              <w:t>c</w:t>
            </w:r>
            <w:r w:rsidRPr="000258B8"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val="en-GB"/>
              </w:rPr>
              <w:t>alation</w:t>
            </w:r>
            <w:r w:rsidR="00050EA4" w:rsidRPr="000258B8"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val="en-GB"/>
              </w:rPr>
              <w:t xml:space="preserve"> level</w:t>
            </w:r>
            <w:r w:rsidRPr="000258B8">
              <w:rPr>
                <w:rFonts w:asciiTheme="minorHAnsi" w:hAnsiTheme="minorHAnsi" w:cstheme="minorHAnsi"/>
                <w:b/>
                <w:color w:val="FFFFFF"/>
                <w:sz w:val="28"/>
                <w:szCs w:val="28"/>
                <w:lang w:val="en-GB"/>
              </w:rPr>
              <w:t xml:space="preserve"> E4</w:t>
            </w:r>
          </w:p>
        </w:tc>
        <w:tc>
          <w:tcPr>
            <w:tcW w:w="3402" w:type="dxa"/>
            <w:shd w:val="clear" w:color="auto" w:fill="FF0000"/>
            <w:vAlign w:val="center"/>
          </w:tcPr>
          <w:p w14:paraId="12EBE898" w14:textId="77777777" w:rsidR="008C5854" w:rsidRPr="000258B8" w:rsidRDefault="008C5854" w:rsidP="008C5854">
            <w:pPr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</w:p>
        </w:tc>
      </w:tr>
      <w:tr w:rsidR="008C5854" w:rsidRPr="00527C70" w14:paraId="294041B0" w14:textId="77777777" w:rsidTr="00602F68">
        <w:trPr>
          <w:trHeight w:hRule="exact" w:val="284"/>
        </w:trPr>
        <w:tc>
          <w:tcPr>
            <w:tcW w:w="709" w:type="dxa"/>
            <w:vMerge/>
            <w:shd w:val="clear" w:color="auto" w:fill="FF0000"/>
          </w:tcPr>
          <w:p w14:paraId="58601B91" w14:textId="77777777" w:rsidR="008C5854" w:rsidRPr="000258B8" w:rsidRDefault="008C5854" w:rsidP="00B76579">
            <w:pPr>
              <w:rPr>
                <w:rFonts w:asciiTheme="minorHAnsi" w:hAnsiTheme="minorHAnsi" w:cstheme="minorHAnsi"/>
                <w:color w:val="FFFFFF"/>
                <w:lang w:val="en-GB"/>
              </w:rPr>
            </w:pPr>
          </w:p>
        </w:tc>
        <w:tc>
          <w:tcPr>
            <w:tcW w:w="6521" w:type="dxa"/>
            <w:shd w:val="clear" w:color="auto" w:fill="FF0000"/>
            <w:vAlign w:val="center"/>
          </w:tcPr>
          <w:p w14:paraId="7A0E7D70" w14:textId="1B7F40C2" w:rsidR="008C5854" w:rsidRPr="000258B8" w:rsidRDefault="00050EA4" w:rsidP="00B76579">
            <w:pPr>
              <w:rPr>
                <w:rFonts w:asciiTheme="minorHAnsi" w:hAnsiTheme="minorHAnsi" w:cstheme="minorHAnsi"/>
                <w:b/>
                <w:color w:val="FFFFFF"/>
                <w:sz w:val="24"/>
                <w:szCs w:val="24"/>
                <w:lang w:val="en-GB"/>
              </w:rPr>
            </w:pPr>
            <w:r w:rsidRPr="000258B8">
              <w:rPr>
                <w:rFonts w:asciiTheme="minorHAnsi" w:hAnsiTheme="minorHAnsi" w:cstheme="minorHAnsi"/>
                <w:b/>
                <w:color w:val="FFFFFF"/>
                <w:sz w:val="24"/>
                <w:szCs w:val="24"/>
                <w:lang w:val="en-GB"/>
              </w:rPr>
              <w:t>Phase Out</w:t>
            </w:r>
            <w:r w:rsidR="008C5854" w:rsidRPr="000258B8">
              <w:rPr>
                <w:rFonts w:asciiTheme="minorHAnsi" w:hAnsiTheme="minorHAnsi" w:cstheme="minorHAnsi"/>
                <w:b/>
                <w:color w:val="FFFFFF"/>
                <w:sz w:val="24"/>
                <w:szCs w:val="24"/>
                <w:lang w:val="en-GB"/>
              </w:rPr>
              <w:t xml:space="preserve"> (</w:t>
            </w:r>
            <w:r w:rsidRPr="000258B8">
              <w:rPr>
                <w:rFonts w:asciiTheme="minorHAnsi" w:hAnsiTheme="minorHAnsi" w:cstheme="minorHAnsi"/>
                <w:b/>
                <w:color w:val="FFFFFF"/>
                <w:sz w:val="24"/>
                <w:szCs w:val="24"/>
                <w:lang w:val="en-GB"/>
              </w:rPr>
              <w:t>replacement of supplier</w:t>
            </w:r>
            <w:r w:rsidR="008C5854" w:rsidRPr="000258B8">
              <w:rPr>
                <w:rFonts w:asciiTheme="minorHAnsi" w:hAnsiTheme="minorHAnsi" w:cstheme="minorHAnsi"/>
                <w:b/>
                <w:color w:val="FFFFFF"/>
                <w:sz w:val="24"/>
                <w:szCs w:val="24"/>
                <w:lang w:val="en-GB"/>
              </w:rPr>
              <w:t>)</w:t>
            </w:r>
          </w:p>
        </w:tc>
        <w:tc>
          <w:tcPr>
            <w:tcW w:w="3402" w:type="dxa"/>
            <w:shd w:val="clear" w:color="auto" w:fill="FF0000"/>
            <w:vAlign w:val="center"/>
          </w:tcPr>
          <w:p w14:paraId="18EF23E2" w14:textId="77777777" w:rsidR="008C5854" w:rsidRPr="000258B8" w:rsidRDefault="008C5854" w:rsidP="008C5854">
            <w:pPr>
              <w:rPr>
                <w:rFonts w:asciiTheme="minorHAnsi" w:hAnsiTheme="minorHAnsi" w:cstheme="minorHAnsi"/>
                <w:b/>
                <w:color w:val="FFFFFF"/>
                <w:lang w:val="en-GB"/>
              </w:rPr>
            </w:pPr>
          </w:p>
        </w:tc>
      </w:tr>
    </w:tbl>
    <w:p w14:paraId="2124B356" w14:textId="77777777" w:rsidR="00B76579" w:rsidRPr="000258B8" w:rsidRDefault="00B76579">
      <w:pPr>
        <w:rPr>
          <w:rFonts w:asciiTheme="minorHAnsi" w:hAnsiTheme="minorHAnsi" w:cstheme="minorHAnsi"/>
          <w:sz w:val="12"/>
          <w:szCs w:val="12"/>
          <w:lang w:val="en-GB"/>
        </w:rPr>
      </w:pPr>
    </w:p>
    <w:p w14:paraId="27C7002E" w14:textId="77777777" w:rsidR="00B76579" w:rsidRPr="000258B8" w:rsidRDefault="00B76579" w:rsidP="006E01CE">
      <w:pPr>
        <w:rPr>
          <w:rFonts w:asciiTheme="minorHAnsi" w:hAnsiTheme="minorHAnsi" w:cstheme="minorHAnsi"/>
          <w:sz w:val="2"/>
          <w:szCs w:val="2"/>
          <w:lang w:val="en-GB"/>
        </w:rPr>
      </w:pPr>
    </w:p>
    <w:sectPr w:rsidR="00B76579" w:rsidRPr="000258B8" w:rsidSect="00BE6BA6">
      <w:headerReference w:type="even" r:id="rId11"/>
      <w:headerReference w:type="default" r:id="rId12"/>
      <w:footerReference w:type="default" r:id="rId13"/>
      <w:headerReference w:type="first" r:id="rId14"/>
      <w:type w:val="oddPage"/>
      <w:pgSz w:w="11907" w:h="16840" w:code="9"/>
      <w:pgMar w:top="922" w:right="562" w:bottom="432" w:left="850" w:header="547" w:footer="3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23E74" w14:textId="77777777" w:rsidR="00F9689E" w:rsidRDefault="00F9689E">
      <w:r>
        <w:separator/>
      </w:r>
    </w:p>
  </w:endnote>
  <w:endnote w:type="continuationSeparator" w:id="0">
    <w:p w14:paraId="6602F18C" w14:textId="77777777" w:rsidR="00F9689E" w:rsidRDefault="00F96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EADC3E5-54F2-4557-9D7A-8E59115736A7}"/>
    <w:embedBold r:id="rId2" w:fontKey="{003B9E56-3D82-46F5-B888-550A549829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26BE573-5F1D-4E55-BF06-2B52ACAD8065}"/>
    <w:embedBold r:id="rId4" w:fontKey="{9C9BF17E-A4A4-4218-BE34-EDFEFE8B6AC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A7F0F03-2A02-4C6A-9709-A343D80DC739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FE82807D-1CB5-4A70-A75C-5063AF1204FE}"/>
    <w:embedBold r:id="rId7" w:fontKey="{4E16D367-5A36-4F62-B369-255301841F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41F978B-8642-4384-886F-7B4CE1FF8C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0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31"/>
      <w:gridCol w:w="3331"/>
      <w:gridCol w:w="3938"/>
    </w:tblGrid>
    <w:tr w:rsidR="003152E8" w:rsidRPr="00246D27" w14:paraId="77EEA0CD" w14:textId="77777777" w:rsidTr="00BE6BA6">
      <w:tc>
        <w:tcPr>
          <w:tcW w:w="3331" w:type="dxa"/>
        </w:tcPr>
        <w:p w14:paraId="3D75B52C" w14:textId="2B26DFB2" w:rsidR="003152E8" w:rsidRPr="00896BA3" w:rsidRDefault="0009251B" w:rsidP="00867570">
          <w:pPr>
            <w:pStyle w:val="Header"/>
            <w:tabs>
              <w:tab w:val="clear" w:pos="4536"/>
              <w:tab w:val="right" w:pos="10206"/>
            </w:tabs>
            <w:rPr>
              <w:szCs w:val="16"/>
            </w:rPr>
          </w:pPr>
          <w:r>
            <w:rPr>
              <w:szCs w:val="16"/>
            </w:rPr>
            <w:t>P</w:t>
          </w:r>
          <w:r w:rsidR="003152E8">
            <w:rPr>
              <w:szCs w:val="16"/>
            </w:rPr>
            <w:t xml:space="preserve"> </w:t>
          </w:r>
          <w:r>
            <w:rPr>
              <w:szCs w:val="16"/>
            </w:rPr>
            <w:t>174245</w:t>
          </w:r>
          <w:r w:rsidR="003152E8">
            <w:rPr>
              <w:szCs w:val="16"/>
            </w:rPr>
            <w:t xml:space="preserve"> </w:t>
          </w:r>
          <w:r w:rsidR="003152E8" w:rsidRPr="00350FCD">
            <w:rPr>
              <w:szCs w:val="16"/>
            </w:rPr>
            <w:t>A</w:t>
          </w:r>
          <w:r w:rsidR="00050EA4">
            <w:rPr>
              <w:szCs w:val="16"/>
            </w:rPr>
            <w:t>ppendix</w:t>
          </w:r>
          <w:r w:rsidR="003152E8" w:rsidRPr="00350FCD">
            <w:rPr>
              <w:szCs w:val="16"/>
            </w:rPr>
            <w:t xml:space="preserve"> 1</w:t>
          </w:r>
        </w:p>
      </w:tc>
      <w:tc>
        <w:tcPr>
          <w:tcW w:w="3331" w:type="dxa"/>
        </w:tcPr>
        <w:p w14:paraId="67B42B1B" w14:textId="3881F77A" w:rsidR="003152E8" w:rsidRPr="00246D27" w:rsidRDefault="00050EA4" w:rsidP="00867570">
          <w:pPr>
            <w:pStyle w:val="Header"/>
            <w:tabs>
              <w:tab w:val="clear" w:pos="4536"/>
              <w:tab w:val="right" w:pos="10206"/>
            </w:tabs>
            <w:jc w:val="center"/>
            <w:rPr>
              <w:szCs w:val="16"/>
            </w:rPr>
          </w:pPr>
          <w:r>
            <w:rPr>
              <w:snapToGrid w:val="0"/>
              <w:szCs w:val="16"/>
            </w:rPr>
            <w:t>Page</w:t>
          </w:r>
          <w:r w:rsidR="003152E8" w:rsidRPr="00246D27">
            <w:rPr>
              <w:snapToGrid w:val="0"/>
              <w:szCs w:val="16"/>
            </w:rPr>
            <w:t xml:space="preserve"> </w:t>
          </w:r>
          <w:r w:rsidR="002E0344" w:rsidRPr="00246D27">
            <w:rPr>
              <w:snapToGrid w:val="0"/>
              <w:szCs w:val="16"/>
            </w:rPr>
            <w:fldChar w:fldCharType="begin"/>
          </w:r>
          <w:r w:rsidR="003152E8" w:rsidRPr="00246D27">
            <w:rPr>
              <w:snapToGrid w:val="0"/>
              <w:szCs w:val="16"/>
            </w:rPr>
            <w:instrText xml:space="preserve"> PAGE </w:instrText>
          </w:r>
          <w:r w:rsidR="002E0344" w:rsidRPr="00246D27">
            <w:rPr>
              <w:snapToGrid w:val="0"/>
              <w:szCs w:val="16"/>
            </w:rPr>
            <w:fldChar w:fldCharType="separate"/>
          </w:r>
          <w:r w:rsidR="00C03049">
            <w:rPr>
              <w:noProof/>
              <w:snapToGrid w:val="0"/>
              <w:szCs w:val="16"/>
            </w:rPr>
            <w:t>1</w:t>
          </w:r>
          <w:r w:rsidR="002E0344" w:rsidRPr="00246D27">
            <w:rPr>
              <w:snapToGrid w:val="0"/>
              <w:szCs w:val="16"/>
            </w:rPr>
            <w:fldChar w:fldCharType="end"/>
          </w:r>
          <w:r w:rsidR="003152E8" w:rsidRPr="00246D27">
            <w:rPr>
              <w:snapToGrid w:val="0"/>
              <w:szCs w:val="16"/>
            </w:rPr>
            <w:t xml:space="preserve"> </w:t>
          </w:r>
          <w:proofErr w:type="spellStart"/>
          <w:r>
            <w:rPr>
              <w:snapToGrid w:val="0"/>
              <w:szCs w:val="16"/>
            </w:rPr>
            <w:t>of</w:t>
          </w:r>
          <w:proofErr w:type="spellEnd"/>
          <w:r w:rsidR="003152E8" w:rsidRPr="00246D27">
            <w:rPr>
              <w:snapToGrid w:val="0"/>
              <w:szCs w:val="16"/>
            </w:rPr>
            <w:t xml:space="preserve"> </w:t>
          </w:r>
          <w:r w:rsidR="002E0344" w:rsidRPr="00246D27">
            <w:rPr>
              <w:snapToGrid w:val="0"/>
              <w:szCs w:val="16"/>
            </w:rPr>
            <w:fldChar w:fldCharType="begin"/>
          </w:r>
          <w:r w:rsidR="003152E8" w:rsidRPr="00246D27">
            <w:rPr>
              <w:snapToGrid w:val="0"/>
              <w:szCs w:val="16"/>
            </w:rPr>
            <w:instrText xml:space="preserve"> NUMPAGES </w:instrText>
          </w:r>
          <w:r w:rsidR="002E0344" w:rsidRPr="00246D27">
            <w:rPr>
              <w:snapToGrid w:val="0"/>
              <w:szCs w:val="16"/>
            </w:rPr>
            <w:fldChar w:fldCharType="separate"/>
          </w:r>
          <w:r w:rsidR="00C03049">
            <w:rPr>
              <w:noProof/>
              <w:snapToGrid w:val="0"/>
              <w:szCs w:val="16"/>
            </w:rPr>
            <w:t>1</w:t>
          </w:r>
          <w:r w:rsidR="002E0344" w:rsidRPr="00246D27">
            <w:rPr>
              <w:snapToGrid w:val="0"/>
              <w:szCs w:val="16"/>
            </w:rPr>
            <w:fldChar w:fldCharType="end"/>
          </w:r>
        </w:p>
      </w:tc>
      <w:tc>
        <w:tcPr>
          <w:tcW w:w="3938" w:type="dxa"/>
        </w:tcPr>
        <w:p w14:paraId="05E687A6" w14:textId="55F5EE1A" w:rsidR="003152E8" w:rsidRPr="00246D27" w:rsidRDefault="00050EA4" w:rsidP="00C03049">
          <w:pPr>
            <w:pStyle w:val="Header"/>
            <w:tabs>
              <w:tab w:val="clear" w:pos="4536"/>
              <w:tab w:val="right" w:pos="10206"/>
            </w:tabs>
            <w:jc w:val="right"/>
            <w:rPr>
              <w:szCs w:val="16"/>
            </w:rPr>
          </w:pPr>
          <w:proofErr w:type="spellStart"/>
          <w:r>
            <w:rPr>
              <w:szCs w:val="16"/>
            </w:rPr>
            <w:t>Issue</w:t>
          </w:r>
          <w:proofErr w:type="spellEnd"/>
          <w:r w:rsidR="00527C70">
            <w:rPr>
              <w:szCs w:val="16"/>
            </w:rPr>
            <w:t>:</w:t>
          </w:r>
          <w:r w:rsidR="003152E8" w:rsidRPr="00246D27">
            <w:rPr>
              <w:szCs w:val="16"/>
            </w:rPr>
            <w:t xml:space="preserve"> </w:t>
          </w:r>
          <w:r w:rsidR="00527C70">
            <w:rPr>
              <w:szCs w:val="16"/>
            </w:rPr>
            <w:t xml:space="preserve">Version „A“ </w:t>
          </w:r>
          <w:r w:rsidR="003152E8">
            <w:rPr>
              <w:szCs w:val="16"/>
            </w:rPr>
            <w:t>20</w:t>
          </w:r>
          <w:r w:rsidR="0009251B">
            <w:rPr>
              <w:szCs w:val="16"/>
            </w:rPr>
            <w:t>20</w:t>
          </w:r>
          <w:r w:rsidR="00C03049">
            <w:rPr>
              <w:szCs w:val="16"/>
            </w:rPr>
            <w:t>-</w:t>
          </w:r>
          <w:r w:rsidR="0009251B">
            <w:rPr>
              <w:szCs w:val="16"/>
            </w:rPr>
            <w:t>0</w:t>
          </w:r>
          <w:r w:rsidR="00CD4E72">
            <w:rPr>
              <w:szCs w:val="16"/>
            </w:rPr>
            <w:t>6</w:t>
          </w:r>
          <w:r w:rsidR="003152E8">
            <w:rPr>
              <w:szCs w:val="16"/>
            </w:rPr>
            <w:t xml:space="preserve"> </w:t>
          </w:r>
        </w:p>
      </w:tc>
    </w:tr>
  </w:tbl>
  <w:p w14:paraId="189BCCD7" w14:textId="77777777" w:rsidR="000D41A7" w:rsidRPr="002D6FFF" w:rsidRDefault="000D41A7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8B6CAB" w14:textId="77777777" w:rsidR="00F9689E" w:rsidRDefault="00F9689E">
      <w:r>
        <w:separator/>
      </w:r>
    </w:p>
  </w:footnote>
  <w:footnote w:type="continuationSeparator" w:id="0">
    <w:p w14:paraId="4A30BFC3" w14:textId="77777777" w:rsidR="00F9689E" w:rsidRDefault="00F96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BC797" w14:textId="77777777" w:rsidR="000D41A7" w:rsidRDefault="00201794">
    <w:pPr>
      <w:pStyle w:val="Header"/>
    </w:pPr>
    <w:r>
      <w:rPr>
        <w:noProof/>
      </w:rPr>
      <w:pict w14:anchorId="22DC25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559.55pt;height:159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ntwur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60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00"/>
    </w:tblGrid>
    <w:tr w:rsidR="003152E8" w14:paraId="3EFD319F" w14:textId="77777777" w:rsidTr="00BE6BA6">
      <w:trPr>
        <w:trHeight w:val="360"/>
      </w:trPr>
      <w:tc>
        <w:tcPr>
          <w:tcW w:w="10600" w:type="dxa"/>
        </w:tcPr>
        <w:p w14:paraId="0B3D0533" w14:textId="428D20F5" w:rsidR="003152E8" w:rsidRDefault="00BE6BA6" w:rsidP="00867570">
          <w:pPr>
            <w:pStyle w:val="Header"/>
            <w:jc w:val="right"/>
          </w:pPr>
          <w:r>
            <w:rPr>
              <w:noProof/>
            </w:rPr>
            <w:drawing>
              <wp:anchor distT="0" distB="0" distL="114300" distR="114300" simplePos="0" relativeHeight="251656704" behindDoc="0" locked="0" layoutInCell="1" allowOverlap="0" wp14:anchorId="5E0543FB" wp14:editId="3B3633D7">
                <wp:simplePos x="0" y="0"/>
                <wp:positionH relativeFrom="page">
                  <wp:posOffset>5474970</wp:posOffset>
                </wp:positionH>
                <wp:positionV relativeFrom="page">
                  <wp:posOffset>46990</wp:posOffset>
                </wp:positionV>
                <wp:extent cx="1254125" cy="137795"/>
                <wp:effectExtent l="19050" t="0" r="3175" b="0"/>
                <wp:wrapNone/>
                <wp:docPr id="2" name="Bild 11" descr="SCHAEFFLER_35mm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SCHAEFFLER_35mm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125" cy="137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3152E8" w14:paraId="58400D16" w14:textId="77777777" w:rsidTr="00BE6BA6">
      <w:trPr>
        <w:trHeight w:val="270"/>
      </w:trPr>
      <w:tc>
        <w:tcPr>
          <w:tcW w:w="10600" w:type="dxa"/>
          <w:vAlign w:val="center"/>
        </w:tcPr>
        <w:p w14:paraId="12656E2A" w14:textId="3A872B0C" w:rsidR="003152E8" w:rsidRDefault="003152E8" w:rsidP="006E18BD">
          <w:pPr>
            <w:pStyle w:val="Header"/>
          </w:pPr>
        </w:p>
      </w:tc>
    </w:tr>
  </w:tbl>
  <w:p w14:paraId="2C42D7F0" w14:textId="77777777" w:rsidR="000D41A7" w:rsidRPr="003152E8" w:rsidRDefault="000D41A7" w:rsidP="003152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9EADA" w14:textId="77777777" w:rsidR="000D41A7" w:rsidRDefault="00201794">
    <w:pPr>
      <w:pStyle w:val="Header"/>
    </w:pPr>
    <w:r>
      <w:rPr>
        <w:noProof/>
      </w:rPr>
      <w:pict w14:anchorId="2DBF15A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59.55pt;height:159.8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Entwur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sWaL5ZFX5J0wa955XEHk8WxFtzPe8l6AUFIsfl0NBJzW51xe0U2lXjeBiGAoYzR4OAlud3+6qmwhrDK5wGDQ7g==" w:salt="XkVr8/xImCBfSPzxKZXt9g=="/>
  <w:defaultTabStop w:val="708"/>
  <w:autoHyphenation/>
  <w:hyphenationZone w:val="17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3661"/>
    <w:rsid w:val="00003CD7"/>
    <w:rsid w:val="0001082E"/>
    <w:rsid w:val="0001117A"/>
    <w:rsid w:val="00011232"/>
    <w:rsid w:val="00017DA6"/>
    <w:rsid w:val="000258B8"/>
    <w:rsid w:val="00030CD7"/>
    <w:rsid w:val="000359B3"/>
    <w:rsid w:val="00050EA4"/>
    <w:rsid w:val="00051A74"/>
    <w:rsid w:val="000616F1"/>
    <w:rsid w:val="0006512E"/>
    <w:rsid w:val="00071307"/>
    <w:rsid w:val="0009251B"/>
    <w:rsid w:val="000A0FFD"/>
    <w:rsid w:val="000B0183"/>
    <w:rsid w:val="000B57D7"/>
    <w:rsid w:val="000B76CA"/>
    <w:rsid w:val="000C0D21"/>
    <w:rsid w:val="000C30AD"/>
    <w:rsid w:val="000D41A7"/>
    <w:rsid w:val="000D494E"/>
    <w:rsid w:val="000D5FAE"/>
    <w:rsid w:val="000E1F37"/>
    <w:rsid w:val="000E2F9A"/>
    <w:rsid w:val="000E670E"/>
    <w:rsid w:val="000F1160"/>
    <w:rsid w:val="000F6146"/>
    <w:rsid w:val="00103661"/>
    <w:rsid w:val="0013062A"/>
    <w:rsid w:val="0014151E"/>
    <w:rsid w:val="00141C0B"/>
    <w:rsid w:val="00147828"/>
    <w:rsid w:val="0015545A"/>
    <w:rsid w:val="0015773F"/>
    <w:rsid w:val="001602D4"/>
    <w:rsid w:val="00174421"/>
    <w:rsid w:val="00180907"/>
    <w:rsid w:val="00196719"/>
    <w:rsid w:val="001C6504"/>
    <w:rsid w:val="001C67F7"/>
    <w:rsid w:val="001D1903"/>
    <w:rsid w:val="001D5377"/>
    <w:rsid w:val="001E0162"/>
    <w:rsid w:val="001E0F2F"/>
    <w:rsid w:val="001F1CD1"/>
    <w:rsid w:val="00201794"/>
    <w:rsid w:val="0021465C"/>
    <w:rsid w:val="002307F6"/>
    <w:rsid w:val="00234DBD"/>
    <w:rsid w:val="00236D94"/>
    <w:rsid w:val="0025057C"/>
    <w:rsid w:val="00270E78"/>
    <w:rsid w:val="00273DB6"/>
    <w:rsid w:val="0028433D"/>
    <w:rsid w:val="00284B9E"/>
    <w:rsid w:val="002B1668"/>
    <w:rsid w:val="002C38D4"/>
    <w:rsid w:val="002D6FFF"/>
    <w:rsid w:val="002E0344"/>
    <w:rsid w:val="002E0A78"/>
    <w:rsid w:val="002E759F"/>
    <w:rsid w:val="002F165F"/>
    <w:rsid w:val="002F2D9C"/>
    <w:rsid w:val="002F5933"/>
    <w:rsid w:val="003121A1"/>
    <w:rsid w:val="003152E8"/>
    <w:rsid w:val="00341CEE"/>
    <w:rsid w:val="00350FCD"/>
    <w:rsid w:val="003644DD"/>
    <w:rsid w:val="003663D6"/>
    <w:rsid w:val="003669C0"/>
    <w:rsid w:val="003758F5"/>
    <w:rsid w:val="00377F54"/>
    <w:rsid w:val="00382A38"/>
    <w:rsid w:val="003846CB"/>
    <w:rsid w:val="00390911"/>
    <w:rsid w:val="003920D0"/>
    <w:rsid w:val="00392EEC"/>
    <w:rsid w:val="00396492"/>
    <w:rsid w:val="003C456C"/>
    <w:rsid w:val="003E1A7F"/>
    <w:rsid w:val="003F7151"/>
    <w:rsid w:val="0041100F"/>
    <w:rsid w:val="00412416"/>
    <w:rsid w:val="00456D45"/>
    <w:rsid w:val="00457F54"/>
    <w:rsid w:val="00462BE7"/>
    <w:rsid w:val="00464BBA"/>
    <w:rsid w:val="00473511"/>
    <w:rsid w:val="00485CC9"/>
    <w:rsid w:val="004909E9"/>
    <w:rsid w:val="00494F08"/>
    <w:rsid w:val="00497E38"/>
    <w:rsid w:val="004A023F"/>
    <w:rsid w:val="004C5371"/>
    <w:rsid w:val="004D4115"/>
    <w:rsid w:val="004D5720"/>
    <w:rsid w:val="004F1FAD"/>
    <w:rsid w:val="0050134A"/>
    <w:rsid w:val="00501A49"/>
    <w:rsid w:val="00503F48"/>
    <w:rsid w:val="00507311"/>
    <w:rsid w:val="00523ABC"/>
    <w:rsid w:val="00525091"/>
    <w:rsid w:val="00527C70"/>
    <w:rsid w:val="005337AF"/>
    <w:rsid w:val="00534D75"/>
    <w:rsid w:val="00535C22"/>
    <w:rsid w:val="00537C42"/>
    <w:rsid w:val="00542F7C"/>
    <w:rsid w:val="00553CC0"/>
    <w:rsid w:val="0055660F"/>
    <w:rsid w:val="00563055"/>
    <w:rsid w:val="00575137"/>
    <w:rsid w:val="00577103"/>
    <w:rsid w:val="0057777A"/>
    <w:rsid w:val="0058510B"/>
    <w:rsid w:val="00590071"/>
    <w:rsid w:val="00591D7A"/>
    <w:rsid w:val="005955D6"/>
    <w:rsid w:val="005B46A8"/>
    <w:rsid w:val="005C034A"/>
    <w:rsid w:val="005C2B78"/>
    <w:rsid w:val="005E066A"/>
    <w:rsid w:val="005F224A"/>
    <w:rsid w:val="005F5997"/>
    <w:rsid w:val="005F5A42"/>
    <w:rsid w:val="00602F68"/>
    <w:rsid w:val="00605CB4"/>
    <w:rsid w:val="00614AD7"/>
    <w:rsid w:val="0062778B"/>
    <w:rsid w:val="006300FA"/>
    <w:rsid w:val="00650F07"/>
    <w:rsid w:val="00651C4B"/>
    <w:rsid w:val="00662A66"/>
    <w:rsid w:val="00665356"/>
    <w:rsid w:val="00682356"/>
    <w:rsid w:val="00682A90"/>
    <w:rsid w:val="00683A65"/>
    <w:rsid w:val="006876FB"/>
    <w:rsid w:val="00687A0D"/>
    <w:rsid w:val="006A1958"/>
    <w:rsid w:val="006A5B11"/>
    <w:rsid w:val="006C1A2D"/>
    <w:rsid w:val="006C276C"/>
    <w:rsid w:val="006C39F5"/>
    <w:rsid w:val="006D3F96"/>
    <w:rsid w:val="006D502F"/>
    <w:rsid w:val="006E01CE"/>
    <w:rsid w:val="006E18BD"/>
    <w:rsid w:val="006E2817"/>
    <w:rsid w:val="006F5137"/>
    <w:rsid w:val="00701FCE"/>
    <w:rsid w:val="007128FF"/>
    <w:rsid w:val="007150CC"/>
    <w:rsid w:val="00743FC8"/>
    <w:rsid w:val="007464CF"/>
    <w:rsid w:val="00747C3F"/>
    <w:rsid w:val="0075716B"/>
    <w:rsid w:val="00771106"/>
    <w:rsid w:val="007827F8"/>
    <w:rsid w:val="00783D56"/>
    <w:rsid w:val="00795523"/>
    <w:rsid w:val="007A457C"/>
    <w:rsid w:val="007A588E"/>
    <w:rsid w:val="007A79AC"/>
    <w:rsid w:val="007B1564"/>
    <w:rsid w:val="007C5B6D"/>
    <w:rsid w:val="007C6FEA"/>
    <w:rsid w:val="0080656E"/>
    <w:rsid w:val="00815DBB"/>
    <w:rsid w:val="00815F93"/>
    <w:rsid w:val="008203F2"/>
    <w:rsid w:val="0085456B"/>
    <w:rsid w:val="00872E9A"/>
    <w:rsid w:val="0087679A"/>
    <w:rsid w:val="00881851"/>
    <w:rsid w:val="008859B3"/>
    <w:rsid w:val="0089138F"/>
    <w:rsid w:val="00897BBA"/>
    <w:rsid w:val="008A7A52"/>
    <w:rsid w:val="008C5854"/>
    <w:rsid w:val="00900BD7"/>
    <w:rsid w:val="00904E0B"/>
    <w:rsid w:val="00904FDD"/>
    <w:rsid w:val="00933BAB"/>
    <w:rsid w:val="00946D4C"/>
    <w:rsid w:val="0095307D"/>
    <w:rsid w:val="0095738C"/>
    <w:rsid w:val="00965C81"/>
    <w:rsid w:val="00971905"/>
    <w:rsid w:val="00983FF7"/>
    <w:rsid w:val="009875BC"/>
    <w:rsid w:val="009A0B34"/>
    <w:rsid w:val="009A24E3"/>
    <w:rsid w:val="009B2132"/>
    <w:rsid w:val="009C2D65"/>
    <w:rsid w:val="009C4BB5"/>
    <w:rsid w:val="009C6BC0"/>
    <w:rsid w:val="009C76E6"/>
    <w:rsid w:val="009D66CC"/>
    <w:rsid w:val="00A06668"/>
    <w:rsid w:val="00A12295"/>
    <w:rsid w:val="00A169C5"/>
    <w:rsid w:val="00A174C1"/>
    <w:rsid w:val="00A3118A"/>
    <w:rsid w:val="00A346DF"/>
    <w:rsid w:val="00A351F1"/>
    <w:rsid w:val="00A52E67"/>
    <w:rsid w:val="00A5338B"/>
    <w:rsid w:val="00A54446"/>
    <w:rsid w:val="00A54B0C"/>
    <w:rsid w:val="00A550CF"/>
    <w:rsid w:val="00A55602"/>
    <w:rsid w:val="00A64F54"/>
    <w:rsid w:val="00A743F9"/>
    <w:rsid w:val="00A96996"/>
    <w:rsid w:val="00AD211E"/>
    <w:rsid w:val="00AD4387"/>
    <w:rsid w:val="00AE00DF"/>
    <w:rsid w:val="00AE042C"/>
    <w:rsid w:val="00AE174C"/>
    <w:rsid w:val="00AF0E59"/>
    <w:rsid w:val="00B0682E"/>
    <w:rsid w:val="00B16A13"/>
    <w:rsid w:val="00B16A83"/>
    <w:rsid w:val="00B37390"/>
    <w:rsid w:val="00B40DAB"/>
    <w:rsid w:val="00B465F0"/>
    <w:rsid w:val="00B56DAE"/>
    <w:rsid w:val="00B657A2"/>
    <w:rsid w:val="00B67D69"/>
    <w:rsid w:val="00B7127B"/>
    <w:rsid w:val="00B735D2"/>
    <w:rsid w:val="00B76579"/>
    <w:rsid w:val="00B81DFB"/>
    <w:rsid w:val="00B85BF4"/>
    <w:rsid w:val="00BA109D"/>
    <w:rsid w:val="00BB1295"/>
    <w:rsid w:val="00BB5F5B"/>
    <w:rsid w:val="00BC26BB"/>
    <w:rsid w:val="00BC38CB"/>
    <w:rsid w:val="00BE28C9"/>
    <w:rsid w:val="00BE6BA6"/>
    <w:rsid w:val="00BF0803"/>
    <w:rsid w:val="00C03049"/>
    <w:rsid w:val="00C04475"/>
    <w:rsid w:val="00C16C1E"/>
    <w:rsid w:val="00C20EE3"/>
    <w:rsid w:val="00C23112"/>
    <w:rsid w:val="00C2781E"/>
    <w:rsid w:val="00C32819"/>
    <w:rsid w:val="00C33981"/>
    <w:rsid w:val="00C352EA"/>
    <w:rsid w:val="00C42193"/>
    <w:rsid w:val="00C4467C"/>
    <w:rsid w:val="00C627F4"/>
    <w:rsid w:val="00C63EB0"/>
    <w:rsid w:val="00C67091"/>
    <w:rsid w:val="00C74CBB"/>
    <w:rsid w:val="00C91D18"/>
    <w:rsid w:val="00CC3F4F"/>
    <w:rsid w:val="00CC5CD3"/>
    <w:rsid w:val="00CC6AFA"/>
    <w:rsid w:val="00CD0809"/>
    <w:rsid w:val="00CD4E72"/>
    <w:rsid w:val="00CE345F"/>
    <w:rsid w:val="00CE37FC"/>
    <w:rsid w:val="00CF1FD9"/>
    <w:rsid w:val="00CF5B88"/>
    <w:rsid w:val="00D302D7"/>
    <w:rsid w:val="00D64AC1"/>
    <w:rsid w:val="00D65D01"/>
    <w:rsid w:val="00D73711"/>
    <w:rsid w:val="00D865DF"/>
    <w:rsid w:val="00DA47A9"/>
    <w:rsid w:val="00DA56A6"/>
    <w:rsid w:val="00DB23A9"/>
    <w:rsid w:val="00DB3399"/>
    <w:rsid w:val="00DC49D1"/>
    <w:rsid w:val="00DC4BFC"/>
    <w:rsid w:val="00DF4572"/>
    <w:rsid w:val="00E102BD"/>
    <w:rsid w:val="00E217F7"/>
    <w:rsid w:val="00E235FE"/>
    <w:rsid w:val="00E45705"/>
    <w:rsid w:val="00E474A4"/>
    <w:rsid w:val="00E52145"/>
    <w:rsid w:val="00E7758C"/>
    <w:rsid w:val="00E811CA"/>
    <w:rsid w:val="00EB0796"/>
    <w:rsid w:val="00EB1A22"/>
    <w:rsid w:val="00EB551D"/>
    <w:rsid w:val="00EF7EDE"/>
    <w:rsid w:val="00F04BF4"/>
    <w:rsid w:val="00F14F59"/>
    <w:rsid w:val="00F167EF"/>
    <w:rsid w:val="00F22881"/>
    <w:rsid w:val="00F319BB"/>
    <w:rsid w:val="00F33B03"/>
    <w:rsid w:val="00F366E5"/>
    <w:rsid w:val="00F50227"/>
    <w:rsid w:val="00F56895"/>
    <w:rsid w:val="00F619EF"/>
    <w:rsid w:val="00F61A75"/>
    <w:rsid w:val="00F63CBA"/>
    <w:rsid w:val="00F66264"/>
    <w:rsid w:val="00F70CB6"/>
    <w:rsid w:val="00F70DF3"/>
    <w:rsid w:val="00F9689E"/>
    <w:rsid w:val="00FE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3FEE8172"/>
  <w15:docId w15:val="{8CE595C2-6EBA-4FD0-93A8-AC45990A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551D"/>
    <w:rPr>
      <w:rFonts w:ascii="Arial" w:hAnsi="Arial" w:cs="Arial"/>
      <w:sz w:val="16"/>
    </w:rPr>
  </w:style>
  <w:style w:type="paragraph" w:styleId="Heading1">
    <w:name w:val="heading 1"/>
    <w:basedOn w:val="Normal"/>
    <w:next w:val="Normal"/>
    <w:qFormat/>
    <w:rsid w:val="00553CC0"/>
    <w:pPr>
      <w:keepNext/>
      <w:spacing w:before="120"/>
      <w:jc w:val="center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553CC0"/>
    <w:pPr>
      <w:keepNext/>
      <w:spacing w:before="60"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553CC0"/>
  </w:style>
  <w:style w:type="paragraph" w:customStyle="1" w:styleId="Absatz-1">
    <w:name w:val="Absatz-1"/>
    <w:basedOn w:val="Normal"/>
    <w:rsid w:val="00553CC0"/>
    <w:pPr>
      <w:tabs>
        <w:tab w:val="left" w:pos="851"/>
      </w:tabs>
      <w:spacing w:before="360"/>
      <w:ind w:left="3260" w:hanging="3260"/>
    </w:pPr>
    <w:rPr>
      <w:b/>
      <w:sz w:val="24"/>
    </w:rPr>
  </w:style>
  <w:style w:type="paragraph" w:styleId="Header">
    <w:name w:val="header"/>
    <w:basedOn w:val="Normal"/>
    <w:link w:val="HeaderChar"/>
    <w:rsid w:val="00553CC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53CC0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rsid w:val="00553CC0"/>
    <w:pPr>
      <w:shd w:val="solid" w:color="auto" w:fill="auto"/>
    </w:pPr>
    <w:rPr>
      <w:b/>
      <w:color w:val="FFFFFF"/>
    </w:rPr>
  </w:style>
  <w:style w:type="table" w:styleId="TableGrid">
    <w:name w:val="Table Grid"/>
    <w:basedOn w:val="TableNormal"/>
    <w:rsid w:val="00F16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name">
    <w:name w:val="Dokumentname"/>
    <w:basedOn w:val="Normal"/>
    <w:rsid w:val="005C034A"/>
    <w:pPr>
      <w:tabs>
        <w:tab w:val="left" w:pos="2552"/>
        <w:tab w:val="left" w:pos="4536"/>
        <w:tab w:val="left" w:pos="6804"/>
      </w:tabs>
    </w:pPr>
    <w:rPr>
      <w:b/>
      <w:sz w:val="28"/>
    </w:rPr>
  </w:style>
  <w:style w:type="paragraph" w:styleId="BalloonText">
    <w:name w:val="Balloon Text"/>
    <w:basedOn w:val="Normal"/>
    <w:link w:val="BalloonTextChar"/>
    <w:rsid w:val="000D41A7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rsid w:val="000D41A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3152E8"/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engelh1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a7e996a4-7a03-45ef-bfc0-bde530dd055c" xsi:nil="true"/>
    <_dlc_DocId xmlns="c8aafc99-d565-4d3b-a1eb-052ed42065a4" xsi:nil="true"/>
    <_dlc_DocIdUrl xmlns="c8aafc99-d565-4d3b-a1eb-052ed42065a4">
      <Url xsi:nil="true"/>
      <Description xsi:nil="true"/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02610593C1BC44848D326C9CF217D5" ma:contentTypeVersion="6" ma:contentTypeDescription="Create a new document." ma:contentTypeScope="" ma:versionID="801f279443440285459c944162810bd2">
  <xsd:schema xmlns:xsd="http://www.w3.org/2001/XMLSchema" xmlns:xs="http://www.w3.org/2001/XMLSchema" xmlns:p="http://schemas.microsoft.com/office/2006/metadata/properties" xmlns:ns2="c8aafc99-d565-4d3b-a1eb-052ed42065a4" xmlns:ns3="a7e996a4-7a03-45ef-bfc0-bde530dd055c" targetNamespace="http://schemas.microsoft.com/office/2006/metadata/properties" ma:root="true" ma:fieldsID="b24d88023f1164a57eb5c8063edf77b3" ns2:_="" ns3:_="">
    <xsd:import namespace="c8aafc99-d565-4d3b-a1eb-052ed42065a4"/>
    <xsd:import namespace="a7e996a4-7a03-45ef-bfc0-bde530dd055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_Flow_SignoffStatu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afc99-d565-4d3b-a1eb-052ed42065a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996a4-7a03-45ef-bfc0-bde530dd05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D2DBD-6A97-41FD-9856-FFC17FD7E79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C832164-C8F9-4BFD-9E81-D7D2EC3663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7D0E45-E992-4EB8-AFF0-6CCCFFC2FD33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c8aafc99-d565-4d3b-a1eb-052ed42065a4"/>
    <ds:schemaRef ds:uri="http://purl.org/dc/elements/1.1/"/>
    <ds:schemaRef ds:uri="http://schemas.microsoft.com/office/2006/metadata/properties"/>
    <ds:schemaRef ds:uri="a7e996a4-7a03-45ef-bfc0-bde530dd055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5861822-8494-4644-88D5-5A4A149FB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afc99-d565-4d3b-a1eb-052ed42065a4"/>
    <ds:schemaRef ds:uri="a7e996a4-7a03-45ef-bfc0-bde530dd05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EE25067-3433-4191-9308-D86EE8F12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engelh1.dot</Template>
  <TotalTime>1</TotalTime>
  <Pages>1</Pages>
  <Words>281</Words>
  <Characters>1603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Kapazitätsplan</vt:lpstr>
      <vt:lpstr>Kapazitätsplan</vt:lpstr>
    </vt:vector>
  </TitlesOfParts>
  <Company>Continental Teves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Kapazitätsplan</dc:title>
  <dc:subject>AQP</dc:subject>
  <dc:creator>Friedrich, Maria Th.</dc:creator>
  <cp:lastModifiedBy>Číž, Martin  WP/IWK-YKQ</cp:lastModifiedBy>
  <cp:revision>2</cp:revision>
  <cp:lastPrinted>2020-04-15T09:46:00Z</cp:lastPrinted>
  <dcterms:created xsi:type="dcterms:W3CDTF">2020-10-07T06:12:00Z</dcterms:created>
  <dcterms:modified xsi:type="dcterms:W3CDTF">2020-10-07T06:12:00Z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verIAReportVersion">
    <vt:lpwstr>3</vt:lpwstr>
  </property>
  <property fmtid="{D5CDD505-2E9C-101B-9397-08002B2CF9AE}" pid="3" name="ContentTypeId">
    <vt:lpwstr>0x0101009902610593C1BC44848D326C9CF217D5</vt:lpwstr>
  </property>
  <property fmtid="{D5CDD505-2E9C-101B-9397-08002B2CF9AE}" pid="4" name="_dlc_DocIdItemGuid">
    <vt:lpwstr>5623cb7f-a71e-4435-951b-ab655cda8a3b</vt:lpwstr>
  </property>
</Properties>
</file>